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6C9" w:rsidRPr="00A17C76" w:rsidRDefault="00A17C76" w:rsidP="00AB6270">
      <w:pPr>
        <w:spacing w:after="0" w:line="240" w:lineRule="auto"/>
        <w:jc w:val="center"/>
        <w:rPr>
          <w:b/>
          <w:sz w:val="28"/>
          <w:szCs w:val="28"/>
          <w:lang w:val="en-GB"/>
        </w:rPr>
      </w:pPr>
      <w:bookmarkStart w:id="0" w:name="_GoBack"/>
      <w:bookmarkEnd w:id="0"/>
      <w:r w:rsidRPr="00A17C76">
        <w:rPr>
          <w:b/>
          <w:sz w:val="28"/>
          <w:szCs w:val="28"/>
          <w:lang w:val="en-GB"/>
        </w:rPr>
        <w:t>PREPARATION OF PAPERS FOR X/XUV WORKSHOP</w:t>
      </w:r>
    </w:p>
    <w:p w:rsidR="00A17C76" w:rsidRPr="00A17C76" w:rsidRDefault="00A17C76" w:rsidP="00AB6270">
      <w:pPr>
        <w:spacing w:after="0" w:line="240" w:lineRule="auto"/>
        <w:jc w:val="center"/>
        <w:rPr>
          <w:sz w:val="24"/>
          <w:szCs w:val="24"/>
          <w:lang w:val="en-GB"/>
        </w:rPr>
      </w:pPr>
    </w:p>
    <w:p w:rsidR="00A17C76" w:rsidRPr="00A17C76" w:rsidRDefault="00A17C76" w:rsidP="00AB6270">
      <w:pPr>
        <w:spacing w:after="0" w:line="240" w:lineRule="auto"/>
        <w:jc w:val="center"/>
        <w:rPr>
          <w:sz w:val="24"/>
          <w:szCs w:val="24"/>
          <w:lang w:val="en-GB"/>
        </w:rPr>
      </w:pPr>
    </w:p>
    <w:p w:rsidR="00A17C76" w:rsidRPr="00A17C76" w:rsidRDefault="00A17C76" w:rsidP="00AB6270">
      <w:pPr>
        <w:spacing w:after="0" w:line="240" w:lineRule="auto"/>
        <w:jc w:val="center"/>
        <w:rPr>
          <w:sz w:val="24"/>
          <w:szCs w:val="24"/>
          <w:lang w:val="en-GB"/>
        </w:rPr>
      </w:pPr>
      <w:r w:rsidRPr="00A17C76">
        <w:rPr>
          <w:sz w:val="24"/>
          <w:szCs w:val="24"/>
          <w:lang w:val="en-GB"/>
        </w:rPr>
        <w:t>First A. Author</w:t>
      </w:r>
      <w:r w:rsidRPr="00A17C76">
        <w:rPr>
          <w:sz w:val="24"/>
          <w:szCs w:val="24"/>
          <w:vertAlign w:val="superscript"/>
          <w:lang w:val="en-GB"/>
        </w:rPr>
        <w:t>1</w:t>
      </w:r>
      <w:r w:rsidRPr="00A17C76">
        <w:rPr>
          <w:sz w:val="24"/>
          <w:szCs w:val="24"/>
          <w:lang w:val="en-GB"/>
        </w:rPr>
        <w:t>, Second B. Author</w:t>
      </w:r>
      <w:r w:rsidRPr="00A17C76">
        <w:rPr>
          <w:sz w:val="24"/>
          <w:szCs w:val="24"/>
          <w:vertAlign w:val="superscript"/>
          <w:lang w:val="en-GB"/>
        </w:rPr>
        <w:t>2, 3</w:t>
      </w:r>
      <w:r w:rsidRPr="00A17C76">
        <w:rPr>
          <w:sz w:val="24"/>
          <w:szCs w:val="24"/>
          <w:lang w:val="en-GB"/>
        </w:rPr>
        <w:t>, and Third C Author</w:t>
      </w:r>
      <w:r w:rsidRPr="00A17C76">
        <w:rPr>
          <w:sz w:val="24"/>
          <w:szCs w:val="24"/>
          <w:vertAlign w:val="superscript"/>
          <w:lang w:val="en-GB"/>
        </w:rPr>
        <w:t>1</w:t>
      </w:r>
    </w:p>
    <w:p w:rsidR="00A17C76" w:rsidRPr="00A17C76" w:rsidRDefault="00A17C76" w:rsidP="00AB6270">
      <w:pPr>
        <w:spacing w:after="0" w:line="240" w:lineRule="auto"/>
        <w:jc w:val="center"/>
        <w:rPr>
          <w:sz w:val="24"/>
          <w:szCs w:val="24"/>
          <w:lang w:val="en-GB"/>
        </w:rPr>
      </w:pPr>
    </w:p>
    <w:p w:rsidR="00A17C76" w:rsidRPr="00A17C76" w:rsidRDefault="00A17C76" w:rsidP="00AB6270">
      <w:pPr>
        <w:spacing w:after="0" w:line="240" w:lineRule="auto"/>
        <w:jc w:val="center"/>
        <w:rPr>
          <w:szCs w:val="20"/>
          <w:lang w:val="en-GB"/>
        </w:rPr>
      </w:pPr>
      <w:r w:rsidRPr="00A17C76">
        <w:rPr>
          <w:szCs w:val="20"/>
          <w:vertAlign w:val="superscript"/>
          <w:lang w:val="en-GB"/>
        </w:rPr>
        <w:t>1</w:t>
      </w:r>
      <w:r w:rsidRPr="00A17C76">
        <w:rPr>
          <w:szCs w:val="20"/>
          <w:lang w:val="en-GB"/>
        </w:rPr>
        <w:t xml:space="preserve"> Institute of Scientific Instruments AS CR, </w:t>
      </w:r>
      <w:proofErr w:type="spellStart"/>
      <w:r w:rsidRPr="00A17C76">
        <w:rPr>
          <w:szCs w:val="20"/>
          <w:lang w:val="en-GB"/>
        </w:rPr>
        <w:t>v.v.i</w:t>
      </w:r>
      <w:proofErr w:type="spellEnd"/>
      <w:r w:rsidRPr="00A17C76">
        <w:rPr>
          <w:szCs w:val="20"/>
          <w:lang w:val="en-GB"/>
        </w:rPr>
        <w:t xml:space="preserve">., </w:t>
      </w:r>
      <w:proofErr w:type="spellStart"/>
      <w:r w:rsidRPr="00A17C76">
        <w:rPr>
          <w:szCs w:val="20"/>
          <w:lang w:val="en-GB"/>
        </w:rPr>
        <w:t>Kralovopolska</w:t>
      </w:r>
      <w:proofErr w:type="spellEnd"/>
      <w:r w:rsidRPr="00A17C76">
        <w:rPr>
          <w:szCs w:val="20"/>
          <w:lang w:val="en-GB"/>
        </w:rPr>
        <w:t xml:space="preserve"> 147, 61264 Brno, Czech Republic</w:t>
      </w:r>
    </w:p>
    <w:p w:rsidR="00A17C76" w:rsidRPr="00A17C76" w:rsidRDefault="00A17C76" w:rsidP="00AB6270">
      <w:pPr>
        <w:spacing w:after="0" w:line="240" w:lineRule="auto"/>
        <w:jc w:val="center"/>
        <w:rPr>
          <w:szCs w:val="20"/>
          <w:lang w:val="en-GB"/>
        </w:rPr>
      </w:pPr>
      <w:r w:rsidRPr="00A17C76">
        <w:rPr>
          <w:szCs w:val="20"/>
          <w:vertAlign w:val="superscript"/>
          <w:lang w:val="en-GB"/>
        </w:rPr>
        <w:t>2</w:t>
      </w:r>
      <w:r w:rsidRPr="00A17C76">
        <w:rPr>
          <w:szCs w:val="20"/>
          <w:lang w:val="en-GB"/>
        </w:rPr>
        <w:t xml:space="preserve"> Institute of Plasma Physics AS CR, </w:t>
      </w:r>
      <w:proofErr w:type="spellStart"/>
      <w:r w:rsidRPr="00A17C76">
        <w:rPr>
          <w:szCs w:val="20"/>
          <w:lang w:val="en-GB"/>
        </w:rPr>
        <w:t>v.v.i</w:t>
      </w:r>
      <w:proofErr w:type="spellEnd"/>
      <w:r w:rsidRPr="00A17C76">
        <w:rPr>
          <w:szCs w:val="20"/>
          <w:lang w:val="en-GB"/>
        </w:rPr>
        <w:t xml:space="preserve">., </w:t>
      </w:r>
      <w:proofErr w:type="spellStart"/>
      <w:r w:rsidRPr="00A17C76">
        <w:rPr>
          <w:szCs w:val="20"/>
          <w:lang w:val="en-GB"/>
        </w:rPr>
        <w:t>Za</w:t>
      </w:r>
      <w:proofErr w:type="spellEnd"/>
      <w:r w:rsidRPr="00A17C76">
        <w:rPr>
          <w:szCs w:val="20"/>
          <w:lang w:val="en-GB"/>
        </w:rPr>
        <w:t xml:space="preserve"> </w:t>
      </w:r>
      <w:proofErr w:type="spellStart"/>
      <w:r w:rsidRPr="00A17C76">
        <w:rPr>
          <w:szCs w:val="20"/>
          <w:lang w:val="en-GB"/>
        </w:rPr>
        <w:t>Slovankou</w:t>
      </w:r>
      <w:proofErr w:type="spellEnd"/>
      <w:r w:rsidRPr="00A17C76">
        <w:rPr>
          <w:szCs w:val="20"/>
          <w:lang w:val="en-GB"/>
        </w:rPr>
        <w:t> 1782/3, 18000 Prague 8, Czech Republic</w:t>
      </w:r>
    </w:p>
    <w:p w:rsidR="00A17C76" w:rsidRDefault="00A17C76" w:rsidP="00AB6270">
      <w:pPr>
        <w:spacing w:after="0" w:line="240" w:lineRule="auto"/>
        <w:jc w:val="center"/>
        <w:rPr>
          <w:szCs w:val="20"/>
          <w:lang w:val="en-GB"/>
        </w:rPr>
      </w:pPr>
      <w:r w:rsidRPr="00A17C76">
        <w:rPr>
          <w:szCs w:val="20"/>
          <w:vertAlign w:val="superscript"/>
          <w:lang w:val="en-GB"/>
        </w:rPr>
        <w:t>3</w:t>
      </w:r>
      <w:r w:rsidRPr="00A17C76">
        <w:rPr>
          <w:szCs w:val="20"/>
          <w:lang w:val="en-GB"/>
        </w:rPr>
        <w:t xml:space="preserve"> Institute of Physics AS CR, </w:t>
      </w:r>
      <w:proofErr w:type="spellStart"/>
      <w:r w:rsidRPr="00A17C76">
        <w:rPr>
          <w:szCs w:val="20"/>
          <w:lang w:val="en-GB"/>
        </w:rPr>
        <w:t>v.v.i</w:t>
      </w:r>
      <w:proofErr w:type="spellEnd"/>
      <w:r w:rsidRPr="00A17C76">
        <w:rPr>
          <w:szCs w:val="20"/>
          <w:lang w:val="en-GB"/>
        </w:rPr>
        <w:t xml:space="preserve">., Na </w:t>
      </w:r>
      <w:proofErr w:type="spellStart"/>
      <w:r w:rsidRPr="00A17C76">
        <w:rPr>
          <w:szCs w:val="20"/>
          <w:lang w:val="en-GB"/>
        </w:rPr>
        <w:t>Slovance</w:t>
      </w:r>
      <w:proofErr w:type="spellEnd"/>
      <w:r w:rsidRPr="00A17C76">
        <w:rPr>
          <w:szCs w:val="20"/>
          <w:lang w:val="en-GB"/>
        </w:rPr>
        <w:t xml:space="preserve"> 1999/2, 18221 Prague 8, Czech Republic</w:t>
      </w:r>
    </w:p>
    <w:p w:rsidR="00A17C76" w:rsidRDefault="00A17C76" w:rsidP="00AB6270">
      <w:pPr>
        <w:spacing w:after="0" w:line="240" w:lineRule="auto"/>
        <w:jc w:val="center"/>
        <w:rPr>
          <w:sz w:val="24"/>
          <w:szCs w:val="24"/>
          <w:lang w:val="en-GB"/>
        </w:rPr>
      </w:pPr>
    </w:p>
    <w:p w:rsidR="00A17C76" w:rsidRDefault="00A17C76" w:rsidP="00AB6270">
      <w:pPr>
        <w:spacing w:after="0" w:line="240" w:lineRule="auto"/>
        <w:jc w:val="center"/>
        <w:rPr>
          <w:sz w:val="24"/>
          <w:szCs w:val="24"/>
          <w:lang w:val="en-GB"/>
        </w:rPr>
      </w:pPr>
    </w:p>
    <w:p w:rsidR="00A17C76" w:rsidRPr="00BB6B8C" w:rsidRDefault="00AB6270" w:rsidP="00AB6270">
      <w:pPr>
        <w:spacing w:after="0" w:line="240" w:lineRule="auto"/>
        <w:ind w:left="567" w:right="567"/>
        <w:jc w:val="both"/>
        <w:rPr>
          <w:b/>
          <w:szCs w:val="20"/>
          <w:lang w:val="en-GB"/>
        </w:rPr>
      </w:pPr>
      <w:r w:rsidRPr="00BB6B8C">
        <w:rPr>
          <w:b/>
          <w:szCs w:val="20"/>
          <w:lang w:val="en-GB"/>
        </w:rPr>
        <w:t xml:space="preserve">Title of the paper in capital letters, bold, centred, Times new roman, font size 14, single line spacing. Two line spaces, font 12, single line spacing. </w:t>
      </w:r>
      <w:proofErr w:type="gramStart"/>
      <w:r w:rsidRPr="00BB6B8C">
        <w:rPr>
          <w:b/>
          <w:szCs w:val="20"/>
          <w:lang w:val="en-GB"/>
        </w:rPr>
        <w:t>Authors</w:t>
      </w:r>
      <w:r w:rsidR="00FC1C09">
        <w:rPr>
          <w:b/>
          <w:szCs w:val="20"/>
          <w:lang w:val="en-GB"/>
        </w:rPr>
        <w:t>´</w:t>
      </w:r>
      <w:r w:rsidRPr="00BB6B8C">
        <w:rPr>
          <w:b/>
          <w:szCs w:val="20"/>
          <w:lang w:val="en-GB"/>
        </w:rPr>
        <w:t xml:space="preserve"> names (full given name, family name, affiliation number as superscript</w:t>
      </w:r>
      <w:r w:rsidR="00FC1C09">
        <w:rPr>
          <w:b/>
          <w:szCs w:val="20"/>
          <w:lang w:val="en-GB"/>
        </w:rPr>
        <w:t>.</w:t>
      </w:r>
      <w:proofErr w:type="gramEnd"/>
      <w:r w:rsidRPr="00BB6B8C">
        <w:rPr>
          <w:b/>
          <w:szCs w:val="20"/>
          <w:lang w:val="en-GB"/>
        </w:rPr>
        <w:t xml:space="preserve"> One line space, font 12, single line spacing. </w:t>
      </w:r>
      <w:r w:rsidR="00CD69F3" w:rsidRPr="00BB6B8C">
        <w:rPr>
          <w:b/>
          <w:szCs w:val="20"/>
          <w:lang w:val="en-GB"/>
        </w:rPr>
        <w:t>Affiliation number as superscript, space, Institute´s name and address, centred, Times new roman, font size 10, single line spacing. Two line spaces, font 12, single line spacing. Abstract text justified, commencing 1 cm from the left and ending 1 cm from the right</w:t>
      </w:r>
      <w:r w:rsidR="00FC1C09">
        <w:rPr>
          <w:b/>
          <w:szCs w:val="20"/>
          <w:lang w:val="en-GB"/>
        </w:rPr>
        <w:t xml:space="preserve"> margin</w:t>
      </w:r>
      <w:r w:rsidR="00CD69F3" w:rsidRPr="00BB6B8C">
        <w:rPr>
          <w:b/>
          <w:szCs w:val="20"/>
          <w:lang w:val="en-GB"/>
        </w:rPr>
        <w:t xml:space="preserve"> of printable area, single spaced, Times new roman, font size 10, bold. One line space, font 12, single line spacing. </w:t>
      </w:r>
      <w:r w:rsidR="008A19AD" w:rsidRPr="00BB6B8C">
        <w:rPr>
          <w:b/>
          <w:i/>
          <w:szCs w:val="20"/>
          <w:lang w:val="en-GB"/>
        </w:rPr>
        <w:t>Key words o</w:t>
      </w:r>
      <w:r w:rsidR="00BB6B8C">
        <w:rPr>
          <w:b/>
          <w:i/>
          <w:szCs w:val="20"/>
          <w:lang w:val="en-GB"/>
        </w:rPr>
        <w:t>r</w:t>
      </w:r>
      <w:r w:rsidR="008A19AD" w:rsidRPr="00BB6B8C">
        <w:rPr>
          <w:b/>
          <w:i/>
          <w:szCs w:val="20"/>
          <w:lang w:val="en-GB"/>
        </w:rPr>
        <w:t xml:space="preserve"> phrases:</w:t>
      </w:r>
      <w:r w:rsidR="008A19AD" w:rsidRPr="00BB6B8C">
        <w:rPr>
          <w:b/>
          <w:szCs w:val="20"/>
          <w:lang w:val="en-GB"/>
        </w:rPr>
        <w:t xml:space="preserve"> up to 5 key words or phrases commen</w:t>
      </w:r>
      <w:r w:rsidR="00CD69F3" w:rsidRPr="00BB6B8C">
        <w:rPr>
          <w:b/>
          <w:szCs w:val="20"/>
          <w:lang w:val="en-GB"/>
        </w:rPr>
        <w:t>cing 1 cm from the left and ending 1 cm from the right</w:t>
      </w:r>
      <w:r w:rsidR="00FC1C09">
        <w:rPr>
          <w:b/>
          <w:szCs w:val="20"/>
          <w:lang w:val="en-GB"/>
        </w:rPr>
        <w:t xml:space="preserve"> margin</w:t>
      </w:r>
      <w:r w:rsidR="00CD69F3" w:rsidRPr="00BB6B8C">
        <w:rPr>
          <w:b/>
          <w:szCs w:val="20"/>
          <w:lang w:val="en-GB"/>
        </w:rPr>
        <w:t xml:space="preserve"> of printable area, single spaced, Times new roman, font size 10, bold. Two line spaces, font 12, single line spacing.</w:t>
      </w:r>
    </w:p>
    <w:p w:rsidR="00CD69F3" w:rsidRPr="00BB6B8C" w:rsidRDefault="00CD69F3" w:rsidP="00AB6270">
      <w:pPr>
        <w:spacing w:after="0" w:line="240" w:lineRule="auto"/>
        <w:ind w:left="567" w:right="567"/>
        <w:jc w:val="both"/>
        <w:rPr>
          <w:sz w:val="24"/>
          <w:szCs w:val="24"/>
          <w:lang w:val="en-GB"/>
        </w:rPr>
      </w:pPr>
    </w:p>
    <w:p w:rsidR="00CD69F3" w:rsidRPr="00BB6B8C" w:rsidRDefault="00313E99" w:rsidP="00AB6270">
      <w:pPr>
        <w:spacing w:after="0" w:line="240" w:lineRule="auto"/>
        <w:ind w:left="567" w:right="567"/>
        <w:jc w:val="both"/>
        <w:rPr>
          <w:b/>
          <w:szCs w:val="20"/>
          <w:lang w:val="en-GB"/>
        </w:rPr>
      </w:pPr>
      <w:r w:rsidRPr="00BB6B8C">
        <w:rPr>
          <w:b/>
          <w:i/>
          <w:szCs w:val="20"/>
          <w:lang w:val="en-GB"/>
        </w:rPr>
        <w:t>Key words o</w:t>
      </w:r>
      <w:r w:rsidR="00BB6B8C">
        <w:rPr>
          <w:b/>
          <w:i/>
          <w:szCs w:val="20"/>
          <w:lang w:val="en-GB"/>
        </w:rPr>
        <w:t>r</w:t>
      </w:r>
      <w:r w:rsidRPr="00BB6B8C">
        <w:rPr>
          <w:b/>
          <w:i/>
          <w:szCs w:val="20"/>
          <w:lang w:val="en-GB"/>
        </w:rPr>
        <w:t xml:space="preserve"> phrases:</w:t>
      </w:r>
      <w:r w:rsidRPr="00BB6B8C">
        <w:rPr>
          <w:b/>
          <w:szCs w:val="20"/>
          <w:lang w:val="en-GB"/>
        </w:rPr>
        <w:t xml:space="preserve"> up to 5 key words or phrases commencing 1 cm from the left and ending 1 cm from the right</w:t>
      </w:r>
      <w:r w:rsidR="00FC1C09">
        <w:rPr>
          <w:b/>
          <w:szCs w:val="20"/>
          <w:lang w:val="en-GB"/>
        </w:rPr>
        <w:t xml:space="preserve"> margin</w:t>
      </w:r>
      <w:r w:rsidRPr="00BB6B8C">
        <w:rPr>
          <w:b/>
          <w:szCs w:val="20"/>
          <w:lang w:val="en-GB"/>
        </w:rPr>
        <w:t xml:space="preserve"> of printable area, single spaced, Times new roman, font size 10, bold.</w:t>
      </w:r>
    </w:p>
    <w:p w:rsidR="00CD69F3" w:rsidRPr="00BB6B8C" w:rsidRDefault="00CD69F3" w:rsidP="00AB6270">
      <w:pPr>
        <w:spacing w:after="0" w:line="240" w:lineRule="auto"/>
        <w:ind w:left="567" w:right="567"/>
        <w:jc w:val="both"/>
        <w:rPr>
          <w:b/>
          <w:szCs w:val="20"/>
          <w:lang w:val="en-GB"/>
        </w:rPr>
      </w:pPr>
    </w:p>
    <w:p w:rsidR="00CD69F3" w:rsidRPr="00BB6B8C" w:rsidRDefault="00CD69F3" w:rsidP="00AB6270">
      <w:pPr>
        <w:spacing w:after="0" w:line="240" w:lineRule="auto"/>
        <w:ind w:left="567" w:right="567"/>
        <w:jc w:val="both"/>
        <w:rPr>
          <w:b/>
          <w:szCs w:val="20"/>
          <w:lang w:val="en-GB"/>
        </w:rPr>
      </w:pPr>
    </w:p>
    <w:p w:rsidR="00313E99" w:rsidRPr="00BB6B8C" w:rsidRDefault="00724AC3" w:rsidP="008C423D">
      <w:pPr>
        <w:spacing w:after="0" w:line="240" w:lineRule="auto"/>
        <w:jc w:val="both"/>
        <w:rPr>
          <w:b/>
          <w:sz w:val="24"/>
          <w:szCs w:val="24"/>
          <w:lang w:val="en-GB"/>
        </w:rPr>
      </w:pPr>
      <w:r w:rsidRPr="00BB6B8C">
        <w:rPr>
          <w:b/>
          <w:sz w:val="24"/>
          <w:szCs w:val="24"/>
          <w:lang w:val="en-GB"/>
        </w:rPr>
        <w:t>1. INTRODUCTION</w:t>
      </w:r>
    </w:p>
    <w:p w:rsidR="00724AC3" w:rsidRPr="00BB6B8C" w:rsidRDefault="002B727A" w:rsidP="00A97042">
      <w:pPr>
        <w:spacing w:after="0" w:line="240" w:lineRule="auto"/>
        <w:ind w:firstLine="425"/>
        <w:jc w:val="both"/>
        <w:rPr>
          <w:sz w:val="24"/>
          <w:szCs w:val="24"/>
          <w:lang w:val="en-GB"/>
        </w:rPr>
      </w:pPr>
      <w:r w:rsidRPr="00BB6B8C">
        <w:rPr>
          <w:sz w:val="24"/>
          <w:szCs w:val="24"/>
          <w:lang w:val="en-GB"/>
        </w:rPr>
        <w:t>Chapter/paragraph heading consists of number and text. There are down to three levels of paragraph headings,</w:t>
      </w:r>
      <w:r w:rsidR="00724AC3" w:rsidRPr="00BB6B8C">
        <w:rPr>
          <w:sz w:val="24"/>
          <w:szCs w:val="24"/>
          <w:lang w:val="en-GB"/>
        </w:rPr>
        <w:t xml:space="preserve"> all commencing at left margin of printable area. First level: </w:t>
      </w:r>
      <w:r w:rsidR="00724AC3" w:rsidRPr="00BB6B8C">
        <w:rPr>
          <w:b/>
          <w:sz w:val="24"/>
          <w:szCs w:val="24"/>
          <w:lang w:val="en-GB"/>
        </w:rPr>
        <w:t xml:space="preserve">1. INTRODUCTION </w:t>
      </w:r>
      <w:r w:rsidR="00724AC3" w:rsidRPr="00BB6B8C">
        <w:rPr>
          <w:sz w:val="24"/>
          <w:szCs w:val="24"/>
          <w:lang w:val="en-GB"/>
        </w:rPr>
        <w:t xml:space="preserve">Times new roman, capital letters, font size 12, bold, single line spacing. Second level: </w:t>
      </w:r>
      <w:r w:rsidR="00724AC3" w:rsidRPr="00BB6B8C">
        <w:rPr>
          <w:b/>
          <w:sz w:val="24"/>
          <w:szCs w:val="24"/>
          <w:lang w:val="en-GB"/>
        </w:rPr>
        <w:t>2.1. Target chamber</w:t>
      </w:r>
      <w:r w:rsidR="00724AC3" w:rsidRPr="00BB6B8C">
        <w:rPr>
          <w:sz w:val="24"/>
          <w:szCs w:val="24"/>
          <w:lang w:val="en-GB"/>
        </w:rPr>
        <w:t xml:space="preserve"> Times new roman, font size 12, bold, single line spacing. Third level: </w:t>
      </w:r>
      <w:r w:rsidR="00724AC3" w:rsidRPr="00BB6B8C">
        <w:rPr>
          <w:b/>
          <w:i/>
          <w:sz w:val="24"/>
          <w:szCs w:val="24"/>
          <w:lang w:val="en-GB"/>
        </w:rPr>
        <w:t>2.1.1. Target holder</w:t>
      </w:r>
      <w:r w:rsidR="00724AC3" w:rsidRPr="00BB6B8C">
        <w:rPr>
          <w:sz w:val="24"/>
          <w:szCs w:val="24"/>
          <w:lang w:val="en-GB"/>
        </w:rPr>
        <w:t xml:space="preserve"> Times new roman, font size 12, bold, italic, single line spacing. Before first level heading are two line spaces, before second level is one line space, before third level is no line space. After paragraph heading</w:t>
      </w:r>
      <w:r w:rsidR="00FC1C09">
        <w:rPr>
          <w:sz w:val="24"/>
          <w:szCs w:val="24"/>
          <w:lang w:val="en-GB"/>
        </w:rPr>
        <w:t xml:space="preserve"> there</w:t>
      </w:r>
      <w:r w:rsidR="00724AC3" w:rsidRPr="00BB6B8C">
        <w:rPr>
          <w:sz w:val="24"/>
          <w:szCs w:val="24"/>
          <w:lang w:val="en-GB"/>
        </w:rPr>
        <w:t xml:space="preserve"> is no line space.</w:t>
      </w:r>
    </w:p>
    <w:p w:rsidR="008413A2" w:rsidRPr="00BB6B8C" w:rsidRDefault="008413A2" w:rsidP="00A97042">
      <w:pPr>
        <w:spacing w:after="0" w:line="240" w:lineRule="auto"/>
        <w:ind w:firstLine="425"/>
        <w:jc w:val="both"/>
        <w:rPr>
          <w:sz w:val="24"/>
          <w:szCs w:val="24"/>
          <w:lang w:val="en-GB"/>
        </w:rPr>
      </w:pPr>
      <w:r w:rsidRPr="00BB6B8C">
        <w:rPr>
          <w:sz w:val="24"/>
          <w:szCs w:val="24"/>
          <w:lang w:val="en-GB"/>
        </w:rPr>
        <w:t>The first line of each paragraph commence 0.75 cm from the left margin. Text is Times new roman, font size 12, single line spacing.</w:t>
      </w:r>
    </w:p>
    <w:p w:rsidR="008413A2" w:rsidRPr="00BB6B8C" w:rsidRDefault="008413A2" w:rsidP="008C423D">
      <w:pPr>
        <w:spacing w:after="0" w:line="240" w:lineRule="auto"/>
        <w:ind w:firstLine="426"/>
        <w:jc w:val="both"/>
        <w:rPr>
          <w:sz w:val="24"/>
          <w:szCs w:val="24"/>
          <w:lang w:val="en-GB"/>
        </w:rPr>
      </w:pPr>
    </w:p>
    <w:p w:rsidR="008413A2" w:rsidRPr="00BB6B8C" w:rsidRDefault="008413A2" w:rsidP="008C423D">
      <w:pPr>
        <w:spacing w:after="0" w:line="240" w:lineRule="auto"/>
        <w:ind w:firstLine="426"/>
        <w:jc w:val="both"/>
        <w:rPr>
          <w:sz w:val="24"/>
          <w:szCs w:val="24"/>
          <w:lang w:val="en-GB"/>
        </w:rPr>
      </w:pPr>
    </w:p>
    <w:p w:rsidR="008413A2" w:rsidRPr="00BB6B8C" w:rsidRDefault="008413A2" w:rsidP="008C423D">
      <w:pPr>
        <w:spacing w:after="0" w:line="240" w:lineRule="auto"/>
        <w:jc w:val="both"/>
        <w:rPr>
          <w:b/>
          <w:sz w:val="24"/>
          <w:szCs w:val="24"/>
          <w:lang w:val="en-GB"/>
        </w:rPr>
      </w:pPr>
      <w:r w:rsidRPr="00BB6B8C">
        <w:rPr>
          <w:b/>
          <w:sz w:val="24"/>
          <w:szCs w:val="24"/>
          <w:lang w:val="en-GB"/>
        </w:rPr>
        <w:t>2. OTHER PAPER PARTS</w:t>
      </w:r>
    </w:p>
    <w:p w:rsidR="008413A2" w:rsidRPr="00BB6B8C" w:rsidRDefault="008413A2" w:rsidP="008C423D">
      <w:pPr>
        <w:spacing w:after="0" w:line="240" w:lineRule="auto"/>
        <w:ind w:firstLine="426"/>
        <w:jc w:val="both"/>
        <w:rPr>
          <w:sz w:val="24"/>
          <w:szCs w:val="24"/>
          <w:lang w:val="en-GB"/>
        </w:rPr>
      </w:pPr>
    </w:p>
    <w:p w:rsidR="008413A2" w:rsidRPr="00BB6B8C" w:rsidRDefault="008413A2" w:rsidP="008C423D">
      <w:pPr>
        <w:spacing w:after="0" w:line="240" w:lineRule="auto"/>
        <w:jc w:val="both"/>
        <w:rPr>
          <w:b/>
          <w:sz w:val="24"/>
          <w:szCs w:val="24"/>
          <w:lang w:val="en-GB"/>
        </w:rPr>
      </w:pPr>
      <w:r w:rsidRPr="00BB6B8C">
        <w:rPr>
          <w:b/>
          <w:sz w:val="24"/>
          <w:szCs w:val="24"/>
          <w:lang w:val="en-GB"/>
        </w:rPr>
        <w:t>2.1. Figures</w:t>
      </w:r>
    </w:p>
    <w:p w:rsidR="008413A2" w:rsidRPr="00BB6B8C" w:rsidRDefault="001B1607" w:rsidP="00A97042">
      <w:pPr>
        <w:spacing w:after="0" w:line="240" w:lineRule="auto"/>
        <w:ind w:firstLine="425"/>
        <w:jc w:val="both"/>
        <w:rPr>
          <w:sz w:val="24"/>
          <w:szCs w:val="24"/>
          <w:lang w:val="en-GB"/>
        </w:rPr>
      </w:pPr>
      <w:r>
        <w:rPr>
          <w:noProof/>
          <w:szCs w:val="20"/>
          <w:lang w:val="en-GB" w:eastAsia="en-GB"/>
        </w:rPr>
        <w:drawing>
          <wp:anchor distT="0" distB="36195" distL="114300" distR="114300" simplePos="0" relativeHeight="251661312" behindDoc="0" locked="0" layoutInCell="1" allowOverlap="1" wp14:anchorId="3C6C2E92" wp14:editId="1D4374C7">
            <wp:simplePos x="0" y="0"/>
            <wp:positionH relativeFrom="margin">
              <wp:posOffset>2058035</wp:posOffset>
            </wp:positionH>
            <wp:positionV relativeFrom="paragraph">
              <wp:posOffset>411480</wp:posOffset>
            </wp:positionV>
            <wp:extent cx="1803400" cy="1353185"/>
            <wp:effectExtent l="0" t="0" r="6350" b="0"/>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 &amp; Malay 103 zmenš1.jpg"/>
                    <pic:cNvPicPr/>
                  </pic:nvPicPr>
                  <pic:blipFill>
                    <a:blip r:embed="rId9">
                      <a:extLst>
                        <a:ext uri="{28A0092B-C50C-407E-A947-70E740481C1C}">
                          <a14:useLocalDpi xmlns:a14="http://schemas.microsoft.com/office/drawing/2010/main" val="0"/>
                        </a:ext>
                      </a:extLst>
                    </a:blip>
                    <a:stretch>
                      <a:fillRect/>
                    </a:stretch>
                  </pic:blipFill>
                  <pic:spPr>
                    <a:xfrm>
                      <a:off x="0" y="0"/>
                      <a:ext cx="1803400" cy="1353185"/>
                    </a:xfrm>
                    <a:prstGeom prst="rect">
                      <a:avLst/>
                    </a:prstGeom>
                  </pic:spPr>
                </pic:pic>
              </a:graphicData>
            </a:graphic>
            <wp14:sizeRelH relativeFrom="margin">
              <wp14:pctWidth>0</wp14:pctWidth>
            </wp14:sizeRelH>
            <wp14:sizeRelV relativeFrom="margin">
              <wp14:pctHeight>0</wp14:pctHeight>
            </wp14:sizeRelV>
          </wp:anchor>
        </w:drawing>
      </w:r>
      <w:r w:rsidR="008413A2" w:rsidRPr="00BB6B8C">
        <w:rPr>
          <w:sz w:val="24"/>
          <w:szCs w:val="24"/>
          <w:lang w:val="en-GB"/>
        </w:rPr>
        <w:t>Figures are numbered. Reference to the figure in the text is e.g. Fig. 1. Figure captions are below the figure, Times new roman, font size 10, single line spacing</w:t>
      </w:r>
      <w:r w:rsidR="008C423D" w:rsidRPr="00BB6B8C">
        <w:rPr>
          <w:sz w:val="24"/>
          <w:szCs w:val="24"/>
          <w:lang w:val="en-GB"/>
        </w:rPr>
        <w:t>, centred, justified.</w:t>
      </w:r>
    </w:p>
    <w:p w:rsidR="008413A2" w:rsidRPr="00BB6B8C" w:rsidRDefault="00A97042" w:rsidP="008C423D">
      <w:pPr>
        <w:spacing w:after="0" w:line="240" w:lineRule="auto"/>
        <w:ind w:right="567"/>
        <w:jc w:val="center"/>
        <w:rPr>
          <w:szCs w:val="20"/>
          <w:lang w:val="en-GB"/>
        </w:rPr>
      </w:pPr>
      <w:proofErr w:type="gramStart"/>
      <w:r w:rsidRPr="00BB6B8C">
        <w:rPr>
          <w:szCs w:val="20"/>
          <w:lang w:val="en-GB"/>
        </w:rPr>
        <w:t>Figure 1.</w:t>
      </w:r>
      <w:proofErr w:type="gramEnd"/>
      <w:r w:rsidRPr="00BB6B8C">
        <w:rPr>
          <w:szCs w:val="20"/>
          <w:lang w:val="en-GB"/>
        </w:rPr>
        <w:t> </w:t>
      </w:r>
      <w:proofErr w:type="gramStart"/>
      <w:r w:rsidRPr="00BB6B8C">
        <w:rPr>
          <w:szCs w:val="20"/>
          <w:lang w:val="en-GB"/>
        </w:rPr>
        <w:t>Botanical garden in Singapore.</w:t>
      </w:r>
      <w:proofErr w:type="gramEnd"/>
      <w:r w:rsidRPr="00BB6B8C">
        <w:rPr>
          <w:szCs w:val="20"/>
          <w:lang w:val="en-GB"/>
        </w:rPr>
        <w:t xml:space="preserve"> </w:t>
      </w:r>
      <w:proofErr w:type="gramStart"/>
      <w:r w:rsidRPr="00BB6B8C">
        <w:rPr>
          <w:szCs w:val="20"/>
          <w:lang w:val="en-GB"/>
        </w:rPr>
        <w:t>Mountain tropical rain forest.</w:t>
      </w:r>
      <w:proofErr w:type="gramEnd"/>
    </w:p>
    <w:p w:rsidR="008413A2" w:rsidRPr="00BB6B8C" w:rsidRDefault="008C423D" w:rsidP="008C423D">
      <w:pPr>
        <w:spacing w:after="0" w:line="240" w:lineRule="auto"/>
        <w:jc w:val="both"/>
        <w:rPr>
          <w:b/>
          <w:sz w:val="24"/>
          <w:szCs w:val="24"/>
          <w:lang w:val="en-GB"/>
        </w:rPr>
      </w:pPr>
      <w:r w:rsidRPr="00BB6B8C">
        <w:rPr>
          <w:b/>
          <w:sz w:val="24"/>
          <w:szCs w:val="24"/>
          <w:lang w:val="en-GB"/>
        </w:rPr>
        <w:lastRenderedPageBreak/>
        <w:t>2.2. Tables</w:t>
      </w:r>
    </w:p>
    <w:p w:rsidR="008C423D" w:rsidRPr="00BB6B8C" w:rsidRDefault="008C423D" w:rsidP="008C423D">
      <w:pPr>
        <w:spacing w:after="0" w:line="240" w:lineRule="auto"/>
        <w:ind w:firstLine="425"/>
        <w:jc w:val="both"/>
        <w:rPr>
          <w:sz w:val="24"/>
          <w:szCs w:val="24"/>
          <w:lang w:val="en-GB"/>
        </w:rPr>
      </w:pPr>
      <w:r w:rsidRPr="00BB6B8C">
        <w:rPr>
          <w:sz w:val="24"/>
          <w:szCs w:val="24"/>
          <w:lang w:val="en-GB"/>
        </w:rPr>
        <w:t>Tables are numbered. Reference to the table in the text is e.g. Tab. 1. Table titles are above the table, Times new roman, font size 10, bold, single line spacing,</w:t>
      </w:r>
      <w:r w:rsidR="00AF709C" w:rsidRPr="00BB6B8C">
        <w:rPr>
          <w:sz w:val="24"/>
          <w:szCs w:val="24"/>
          <w:lang w:val="en-GB"/>
        </w:rPr>
        <w:t xml:space="preserve"> centred, justified.</w:t>
      </w:r>
    </w:p>
    <w:p w:rsidR="00AF709C" w:rsidRPr="00BB6B8C" w:rsidRDefault="004C4B4F" w:rsidP="00AF709C">
      <w:pPr>
        <w:spacing w:after="0" w:line="240" w:lineRule="auto"/>
        <w:jc w:val="center"/>
        <w:rPr>
          <w:szCs w:val="20"/>
          <w:lang w:val="en-GB"/>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3.45pt;margin-top:32pt;width:227.05pt;height:130.7pt;z-index:251660288;mso-wrap-distance-top:8.5pt;mso-wrap-distance-bottom:14.2pt;mso-position-horizontal-relative:margin;mso-position-vertical-relative:text">
            <v:imagedata r:id="rId10" o:title=""/>
            <w10:wrap type="topAndBottom" anchorx="margin"/>
          </v:shape>
          <o:OLEObject Type="Embed" ProgID="Excel.Sheet.12" ShapeID="_x0000_s1026" DrawAspect="Content" ObjectID="_1504019929" r:id="rId11"/>
        </w:pict>
      </w:r>
    </w:p>
    <w:p w:rsidR="00AF709C" w:rsidRPr="00BB6B8C" w:rsidRDefault="00AF709C" w:rsidP="00AF709C">
      <w:pPr>
        <w:spacing w:after="0" w:line="240" w:lineRule="auto"/>
        <w:jc w:val="center"/>
        <w:rPr>
          <w:b/>
          <w:szCs w:val="20"/>
          <w:lang w:val="en-GB"/>
        </w:rPr>
      </w:pPr>
      <w:proofErr w:type="gramStart"/>
      <w:r w:rsidRPr="00BB6B8C">
        <w:rPr>
          <w:b/>
          <w:szCs w:val="20"/>
          <w:lang w:val="en-GB"/>
        </w:rPr>
        <w:t>Table 1.</w:t>
      </w:r>
      <w:proofErr w:type="gramEnd"/>
      <w:r w:rsidRPr="00BB6B8C">
        <w:rPr>
          <w:b/>
          <w:szCs w:val="20"/>
          <w:lang w:val="en-GB"/>
        </w:rPr>
        <w:t> </w:t>
      </w:r>
      <w:r w:rsidR="00343C59" w:rsidRPr="00BB6B8C">
        <w:rPr>
          <w:b/>
          <w:szCs w:val="20"/>
          <w:lang w:val="en-GB"/>
        </w:rPr>
        <w:t>Reflectivity of multilayer mirror</w:t>
      </w:r>
    </w:p>
    <w:p w:rsidR="00AF709C" w:rsidRPr="00BB6B8C" w:rsidRDefault="00AF709C" w:rsidP="00E465AA">
      <w:pPr>
        <w:spacing w:after="0" w:line="240" w:lineRule="auto"/>
        <w:ind w:right="567" w:firstLine="426"/>
        <w:jc w:val="both"/>
        <w:rPr>
          <w:sz w:val="24"/>
          <w:szCs w:val="24"/>
          <w:lang w:val="en-GB"/>
        </w:rPr>
      </w:pPr>
    </w:p>
    <w:p w:rsidR="00E465AA" w:rsidRPr="00BB6B8C" w:rsidRDefault="00E465AA" w:rsidP="00E465AA">
      <w:pPr>
        <w:spacing w:after="0" w:line="240" w:lineRule="auto"/>
        <w:jc w:val="both"/>
        <w:rPr>
          <w:b/>
          <w:sz w:val="24"/>
          <w:szCs w:val="24"/>
          <w:lang w:val="en-GB"/>
        </w:rPr>
      </w:pPr>
      <w:r w:rsidRPr="00BB6B8C">
        <w:rPr>
          <w:b/>
          <w:sz w:val="24"/>
          <w:szCs w:val="24"/>
          <w:lang w:val="en-GB"/>
        </w:rPr>
        <w:t>2.3. References</w:t>
      </w:r>
    </w:p>
    <w:p w:rsidR="00382311" w:rsidRPr="00BB6B8C" w:rsidRDefault="00E465AA" w:rsidP="00E465AA">
      <w:pPr>
        <w:spacing w:after="0" w:line="240" w:lineRule="auto"/>
        <w:ind w:firstLine="425"/>
        <w:jc w:val="both"/>
        <w:rPr>
          <w:sz w:val="24"/>
          <w:szCs w:val="24"/>
          <w:lang w:val="en-GB"/>
        </w:rPr>
      </w:pPr>
      <w:r w:rsidRPr="00BB6B8C">
        <w:rPr>
          <w:sz w:val="24"/>
          <w:szCs w:val="24"/>
          <w:lang w:val="en-GB"/>
        </w:rPr>
        <w:t xml:space="preserve">References, should be given in Arabic numbers in square brackets and listed after the text. The list has first level, not numbered heading </w:t>
      </w:r>
      <w:r w:rsidRPr="00BB6B8C">
        <w:rPr>
          <w:b/>
          <w:sz w:val="24"/>
          <w:szCs w:val="24"/>
          <w:lang w:val="en-GB"/>
        </w:rPr>
        <w:t>REFERENCES</w:t>
      </w:r>
      <w:r w:rsidRPr="00BB6B8C">
        <w:rPr>
          <w:sz w:val="24"/>
          <w:szCs w:val="24"/>
          <w:lang w:val="en-GB"/>
        </w:rPr>
        <w:t xml:space="preserve">. </w:t>
      </w:r>
      <w:r w:rsidR="00961F8C">
        <w:rPr>
          <w:sz w:val="24"/>
          <w:szCs w:val="24"/>
          <w:lang w:val="en-GB"/>
        </w:rPr>
        <w:t xml:space="preserve">For those, who use EndNote or other </w:t>
      </w:r>
      <w:r w:rsidR="002F5CDF">
        <w:rPr>
          <w:sz w:val="24"/>
          <w:szCs w:val="24"/>
          <w:lang w:val="en-GB"/>
        </w:rPr>
        <w:t>references-formatting-</w:t>
      </w:r>
      <w:r w:rsidR="00961F8C">
        <w:rPr>
          <w:sz w:val="24"/>
          <w:szCs w:val="24"/>
          <w:lang w:val="en-GB"/>
        </w:rPr>
        <w:t>software</w:t>
      </w:r>
      <w:r w:rsidR="002F5CDF">
        <w:rPr>
          <w:sz w:val="24"/>
          <w:szCs w:val="24"/>
          <w:lang w:val="en-GB"/>
        </w:rPr>
        <w:t xml:space="preserve"> it should be mentioned that t</w:t>
      </w:r>
      <w:r w:rsidRPr="00BB6B8C">
        <w:rPr>
          <w:sz w:val="24"/>
          <w:szCs w:val="24"/>
          <w:lang w:val="en-GB"/>
        </w:rPr>
        <w:t xml:space="preserve">he style of references is the same as in IEEE Transactions (see </w:t>
      </w:r>
      <w:hyperlink r:id="rId12" w:history="1">
        <w:r w:rsidRPr="00BB6B8C">
          <w:rPr>
            <w:rStyle w:val="Hypertextovodkaz"/>
            <w:sz w:val="24"/>
            <w:szCs w:val="24"/>
            <w:lang w:val="en-GB"/>
          </w:rPr>
          <w:t>http://www.ieee.org/documents/transactions_journals.pdf</w:t>
        </w:r>
      </w:hyperlink>
      <w:r w:rsidRPr="00BB6B8C">
        <w:rPr>
          <w:sz w:val="24"/>
          <w:szCs w:val="24"/>
          <w:lang w:val="en-GB"/>
        </w:rPr>
        <w:t xml:space="preserve"> </w:t>
      </w:r>
      <w:r w:rsidR="00382311" w:rsidRPr="00BB6B8C">
        <w:rPr>
          <w:sz w:val="24"/>
          <w:szCs w:val="24"/>
          <w:lang w:val="en-GB"/>
        </w:rPr>
        <w:t>)</w:t>
      </w:r>
      <w:r w:rsidRPr="00BB6B8C">
        <w:rPr>
          <w:sz w:val="24"/>
          <w:szCs w:val="24"/>
          <w:lang w:val="en-GB"/>
        </w:rPr>
        <w:t>.</w:t>
      </w:r>
    </w:p>
    <w:p w:rsidR="00382311" w:rsidRPr="00BB6B8C" w:rsidRDefault="00E465AA" w:rsidP="00E465AA">
      <w:pPr>
        <w:spacing w:after="0" w:line="240" w:lineRule="auto"/>
        <w:ind w:firstLine="425"/>
        <w:jc w:val="both"/>
        <w:rPr>
          <w:sz w:val="24"/>
          <w:szCs w:val="24"/>
          <w:lang w:val="en-GB"/>
        </w:rPr>
      </w:pPr>
      <w:r w:rsidRPr="00BB6B8C">
        <w:rPr>
          <w:sz w:val="24"/>
          <w:szCs w:val="24"/>
          <w:lang w:val="en-GB"/>
        </w:rPr>
        <w:t xml:space="preserve">E.g. basic format for </w:t>
      </w:r>
      <w:r w:rsidR="00382311" w:rsidRPr="00BB6B8C">
        <w:rPr>
          <w:sz w:val="24"/>
          <w:szCs w:val="24"/>
          <w:lang w:val="en-GB"/>
        </w:rPr>
        <w:t>book</w:t>
      </w:r>
    </w:p>
    <w:p w:rsidR="00382311" w:rsidRPr="00BB6B8C" w:rsidRDefault="00382311" w:rsidP="00382311">
      <w:pPr>
        <w:spacing w:after="0" w:line="240" w:lineRule="auto"/>
        <w:ind w:left="567" w:hanging="567"/>
        <w:jc w:val="both"/>
        <w:rPr>
          <w:sz w:val="24"/>
          <w:szCs w:val="24"/>
          <w:lang w:val="en-GB"/>
        </w:rPr>
      </w:pPr>
      <w:r w:rsidRPr="00BB6B8C">
        <w:rPr>
          <w:sz w:val="24"/>
          <w:szCs w:val="24"/>
          <w:lang w:val="en-GB"/>
        </w:rPr>
        <w:t>[1]</w:t>
      </w:r>
      <w:r w:rsidRPr="00BB6B8C">
        <w:rPr>
          <w:sz w:val="24"/>
          <w:szCs w:val="24"/>
          <w:lang w:val="en-GB"/>
        </w:rPr>
        <w:tab/>
        <w:t xml:space="preserve">J. K. Author, “Title of chapter in the book,” in </w:t>
      </w:r>
      <w:r w:rsidRPr="00BB6B8C">
        <w:rPr>
          <w:i/>
          <w:sz w:val="24"/>
          <w:szCs w:val="24"/>
          <w:lang w:val="en-GB"/>
        </w:rPr>
        <w:t>Title of His Published Book</w:t>
      </w:r>
      <w:r w:rsidRPr="00BB6B8C">
        <w:rPr>
          <w:sz w:val="24"/>
          <w:szCs w:val="24"/>
          <w:lang w:val="en-GB"/>
        </w:rPr>
        <w:t xml:space="preserve">, </w:t>
      </w:r>
      <w:proofErr w:type="spellStart"/>
      <w:r w:rsidRPr="00BB6B8C">
        <w:rPr>
          <w:sz w:val="24"/>
          <w:szCs w:val="24"/>
          <w:lang w:val="en-GB"/>
        </w:rPr>
        <w:t>xth</w:t>
      </w:r>
      <w:proofErr w:type="spellEnd"/>
      <w:r w:rsidRPr="00BB6B8C">
        <w:rPr>
          <w:sz w:val="24"/>
          <w:szCs w:val="24"/>
          <w:lang w:val="en-GB"/>
        </w:rPr>
        <w:t xml:space="preserve"> ed. City of Publisher, Country, Abbrev. </w:t>
      </w:r>
      <w:proofErr w:type="gramStart"/>
      <w:r w:rsidRPr="00BB6B8C">
        <w:rPr>
          <w:sz w:val="24"/>
          <w:szCs w:val="24"/>
          <w:lang w:val="en-GB"/>
        </w:rPr>
        <w:t>of</w:t>
      </w:r>
      <w:proofErr w:type="gramEnd"/>
      <w:r w:rsidRPr="00BB6B8C">
        <w:rPr>
          <w:sz w:val="24"/>
          <w:szCs w:val="24"/>
          <w:lang w:val="en-GB"/>
        </w:rPr>
        <w:t xml:space="preserve"> Publisher, year, </w:t>
      </w:r>
      <w:proofErr w:type="spellStart"/>
      <w:r w:rsidRPr="00BB6B8C">
        <w:rPr>
          <w:sz w:val="24"/>
          <w:szCs w:val="24"/>
          <w:lang w:val="en-GB"/>
        </w:rPr>
        <w:t>ch.</w:t>
      </w:r>
      <w:proofErr w:type="spellEnd"/>
      <w:r w:rsidRPr="00BB6B8C">
        <w:rPr>
          <w:sz w:val="24"/>
          <w:szCs w:val="24"/>
          <w:lang w:val="en-GB"/>
        </w:rPr>
        <w:t xml:space="preserve"> x, sec. x, pp. xxx-xxx</w:t>
      </w:r>
      <w:r w:rsidR="00B06C87">
        <w:rPr>
          <w:sz w:val="24"/>
          <w:szCs w:val="24"/>
          <w:lang w:val="en-GB"/>
        </w:rPr>
        <w:t>.</w:t>
      </w:r>
    </w:p>
    <w:p w:rsidR="00E465AA" w:rsidRPr="00BB6B8C" w:rsidRDefault="00382311" w:rsidP="00E465AA">
      <w:pPr>
        <w:spacing w:after="0" w:line="240" w:lineRule="auto"/>
        <w:ind w:firstLine="425"/>
        <w:jc w:val="both"/>
        <w:rPr>
          <w:sz w:val="24"/>
          <w:szCs w:val="24"/>
          <w:lang w:val="en-GB"/>
        </w:rPr>
      </w:pPr>
      <w:r w:rsidRPr="00BB6B8C">
        <w:rPr>
          <w:sz w:val="24"/>
          <w:szCs w:val="24"/>
          <w:lang w:val="en-GB"/>
        </w:rPr>
        <w:t xml:space="preserve">Basic format for </w:t>
      </w:r>
      <w:r w:rsidR="00E465AA" w:rsidRPr="00BB6B8C">
        <w:rPr>
          <w:sz w:val="24"/>
          <w:szCs w:val="24"/>
          <w:lang w:val="en-GB"/>
        </w:rPr>
        <w:t>periodicals:</w:t>
      </w:r>
    </w:p>
    <w:p w:rsidR="00E465AA" w:rsidRPr="00BB6B8C" w:rsidRDefault="00E465AA" w:rsidP="00382311">
      <w:pPr>
        <w:spacing w:after="0" w:line="240" w:lineRule="auto"/>
        <w:ind w:left="567" w:hanging="567"/>
        <w:jc w:val="both"/>
        <w:rPr>
          <w:sz w:val="24"/>
          <w:szCs w:val="24"/>
          <w:lang w:val="en-GB"/>
        </w:rPr>
      </w:pPr>
      <w:r w:rsidRPr="00BB6B8C">
        <w:rPr>
          <w:sz w:val="24"/>
          <w:szCs w:val="24"/>
          <w:lang w:val="en-GB"/>
        </w:rPr>
        <w:t>[5]</w:t>
      </w:r>
      <w:r w:rsidRPr="00BB6B8C">
        <w:rPr>
          <w:sz w:val="24"/>
          <w:szCs w:val="24"/>
          <w:lang w:val="en-GB"/>
        </w:rPr>
        <w:tab/>
        <w:t xml:space="preserve">J. K. Author, “Name of paper,” </w:t>
      </w:r>
      <w:r w:rsidRPr="00BB6B8C">
        <w:rPr>
          <w:i/>
          <w:sz w:val="24"/>
          <w:szCs w:val="24"/>
          <w:lang w:val="en-GB"/>
        </w:rPr>
        <w:t xml:space="preserve">Abbrev. </w:t>
      </w:r>
      <w:proofErr w:type="gramStart"/>
      <w:r w:rsidRPr="00BB6B8C">
        <w:rPr>
          <w:i/>
          <w:sz w:val="24"/>
          <w:szCs w:val="24"/>
          <w:lang w:val="en-GB"/>
        </w:rPr>
        <w:t>Title of Periodical</w:t>
      </w:r>
      <w:r w:rsidRPr="00BB6B8C">
        <w:rPr>
          <w:sz w:val="24"/>
          <w:szCs w:val="24"/>
          <w:lang w:val="en-GB"/>
        </w:rPr>
        <w:t>, vol. x, no. x, pp. xxx-xxx, Abbrev.</w:t>
      </w:r>
      <w:proofErr w:type="gramEnd"/>
      <w:r w:rsidRPr="00BB6B8C">
        <w:rPr>
          <w:sz w:val="24"/>
          <w:szCs w:val="24"/>
          <w:lang w:val="en-GB"/>
        </w:rPr>
        <w:t xml:space="preserve"> </w:t>
      </w:r>
      <w:proofErr w:type="gramStart"/>
      <w:r w:rsidRPr="00BB6B8C">
        <w:rPr>
          <w:sz w:val="24"/>
          <w:szCs w:val="24"/>
          <w:lang w:val="en-GB"/>
        </w:rPr>
        <w:t>Month, Year</w:t>
      </w:r>
      <w:r w:rsidR="00B06C87">
        <w:rPr>
          <w:sz w:val="24"/>
          <w:szCs w:val="24"/>
          <w:lang w:val="en-GB"/>
        </w:rPr>
        <w:t>.</w:t>
      </w:r>
      <w:proofErr w:type="gramEnd"/>
    </w:p>
    <w:p w:rsidR="00B06C87" w:rsidRPr="00BB6B8C" w:rsidRDefault="00B06C87" w:rsidP="00B06C87">
      <w:pPr>
        <w:spacing w:after="0" w:line="240" w:lineRule="auto"/>
        <w:ind w:firstLine="425"/>
        <w:jc w:val="both"/>
        <w:rPr>
          <w:sz w:val="24"/>
          <w:szCs w:val="24"/>
          <w:lang w:val="en-GB"/>
        </w:rPr>
      </w:pPr>
      <w:r w:rsidRPr="00BB6B8C">
        <w:rPr>
          <w:sz w:val="24"/>
          <w:szCs w:val="24"/>
          <w:lang w:val="en-GB"/>
        </w:rPr>
        <w:t xml:space="preserve">Basic format for </w:t>
      </w:r>
      <w:r>
        <w:rPr>
          <w:sz w:val="24"/>
          <w:szCs w:val="24"/>
          <w:lang w:val="en-GB"/>
        </w:rPr>
        <w:t>conferences with published proceedings</w:t>
      </w:r>
      <w:r w:rsidRPr="00BB6B8C">
        <w:rPr>
          <w:sz w:val="24"/>
          <w:szCs w:val="24"/>
          <w:lang w:val="en-GB"/>
        </w:rPr>
        <w:t>:</w:t>
      </w:r>
    </w:p>
    <w:p w:rsidR="00B06C87" w:rsidRPr="00BB6B8C" w:rsidRDefault="00B06C87" w:rsidP="00B06C87">
      <w:pPr>
        <w:spacing w:after="0" w:line="240" w:lineRule="auto"/>
        <w:ind w:left="567" w:hanging="567"/>
        <w:jc w:val="both"/>
        <w:rPr>
          <w:sz w:val="24"/>
          <w:szCs w:val="24"/>
          <w:lang w:val="en-GB"/>
        </w:rPr>
      </w:pPr>
      <w:r w:rsidRPr="00BB6B8C">
        <w:rPr>
          <w:sz w:val="24"/>
          <w:szCs w:val="24"/>
          <w:lang w:val="en-GB"/>
        </w:rPr>
        <w:t>[</w:t>
      </w:r>
      <w:r>
        <w:rPr>
          <w:sz w:val="24"/>
          <w:szCs w:val="24"/>
          <w:lang w:val="en-GB"/>
        </w:rPr>
        <w:t>26</w:t>
      </w:r>
      <w:r w:rsidRPr="00BB6B8C">
        <w:rPr>
          <w:sz w:val="24"/>
          <w:szCs w:val="24"/>
          <w:lang w:val="en-GB"/>
        </w:rPr>
        <w:t>]</w:t>
      </w:r>
      <w:r w:rsidRPr="00BB6B8C">
        <w:rPr>
          <w:sz w:val="24"/>
          <w:szCs w:val="24"/>
          <w:lang w:val="en-GB"/>
        </w:rPr>
        <w:tab/>
        <w:t>J. K. Author, “</w:t>
      </w:r>
      <w:r>
        <w:rPr>
          <w:sz w:val="24"/>
          <w:szCs w:val="24"/>
          <w:lang w:val="en-GB"/>
        </w:rPr>
        <w:t>Title of paper</w:t>
      </w:r>
      <w:r w:rsidRPr="00BB6B8C">
        <w:rPr>
          <w:sz w:val="24"/>
          <w:szCs w:val="24"/>
          <w:lang w:val="en-GB"/>
        </w:rPr>
        <w:t xml:space="preserve">,” </w:t>
      </w:r>
      <w:r>
        <w:rPr>
          <w:sz w:val="24"/>
          <w:szCs w:val="24"/>
          <w:lang w:val="en-GB"/>
        </w:rPr>
        <w:t xml:space="preserve">in </w:t>
      </w:r>
      <w:r w:rsidRPr="00BB6B8C">
        <w:rPr>
          <w:i/>
          <w:sz w:val="24"/>
          <w:szCs w:val="24"/>
          <w:lang w:val="en-GB"/>
        </w:rPr>
        <w:t xml:space="preserve">Abbrev. </w:t>
      </w:r>
      <w:proofErr w:type="gramStart"/>
      <w:r>
        <w:rPr>
          <w:i/>
          <w:sz w:val="24"/>
          <w:szCs w:val="24"/>
          <w:lang w:val="en-GB"/>
        </w:rPr>
        <w:t>Name of Conf.</w:t>
      </w:r>
      <w:r w:rsidRPr="00BB6B8C">
        <w:rPr>
          <w:sz w:val="24"/>
          <w:szCs w:val="24"/>
          <w:lang w:val="en-GB"/>
        </w:rPr>
        <w:t xml:space="preserve">, </w:t>
      </w:r>
      <w:r>
        <w:rPr>
          <w:sz w:val="24"/>
          <w:szCs w:val="24"/>
          <w:lang w:val="en-GB"/>
        </w:rPr>
        <w:t>City of Conf., Country, year,</w:t>
      </w:r>
      <w:r w:rsidRPr="00BB6B8C">
        <w:rPr>
          <w:sz w:val="24"/>
          <w:szCs w:val="24"/>
          <w:lang w:val="en-GB"/>
        </w:rPr>
        <w:t xml:space="preserve"> pp. xxx-xxx</w:t>
      </w:r>
      <w:r>
        <w:rPr>
          <w:sz w:val="24"/>
          <w:szCs w:val="24"/>
          <w:lang w:val="en-GB"/>
        </w:rPr>
        <w:t>.</w:t>
      </w:r>
      <w:proofErr w:type="gramEnd"/>
    </w:p>
    <w:p w:rsidR="00B06C87" w:rsidRPr="00BB6B8C" w:rsidRDefault="00B06C87" w:rsidP="00E465AA">
      <w:pPr>
        <w:spacing w:after="0" w:line="240" w:lineRule="auto"/>
        <w:ind w:right="567" w:firstLine="426"/>
        <w:jc w:val="both"/>
        <w:rPr>
          <w:sz w:val="24"/>
          <w:szCs w:val="24"/>
          <w:lang w:val="en-GB"/>
        </w:rPr>
      </w:pPr>
    </w:p>
    <w:p w:rsidR="00E465AA" w:rsidRPr="00BB6B8C" w:rsidRDefault="00E465AA" w:rsidP="00AB1F18">
      <w:pPr>
        <w:spacing w:after="0" w:line="240" w:lineRule="auto"/>
        <w:jc w:val="both"/>
        <w:rPr>
          <w:sz w:val="24"/>
          <w:szCs w:val="24"/>
          <w:lang w:val="en-GB"/>
        </w:rPr>
      </w:pPr>
      <w:r w:rsidRPr="00BB6B8C">
        <w:rPr>
          <w:b/>
          <w:sz w:val="24"/>
          <w:szCs w:val="24"/>
          <w:lang w:val="en-GB"/>
        </w:rPr>
        <w:t>ACKNOWLEDGEMENT</w:t>
      </w:r>
    </w:p>
    <w:p w:rsidR="008C423D" w:rsidRPr="00BB6B8C" w:rsidRDefault="00E465AA" w:rsidP="00724AC3">
      <w:pPr>
        <w:spacing w:after="0" w:line="240" w:lineRule="auto"/>
        <w:ind w:right="567" w:firstLine="426"/>
        <w:jc w:val="both"/>
        <w:rPr>
          <w:sz w:val="24"/>
          <w:szCs w:val="24"/>
          <w:lang w:val="en-GB"/>
        </w:rPr>
      </w:pPr>
      <w:r w:rsidRPr="00BB6B8C">
        <w:rPr>
          <w:sz w:val="24"/>
          <w:szCs w:val="24"/>
          <w:lang w:val="en-GB"/>
        </w:rPr>
        <w:t>Acknowledgement is the first level heading. However, it is not numbered.</w:t>
      </w:r>
    </w:p>
    <w:p w:rsidR="00E465AA" w:rsidRPr="00BB6B8C" w:rsidRDefault="00E465AA" w:rsidP="00724AC3">
      <w:pPr>
        <w:spacing w:after="0" w:line="240" w:lineRule="auto"/>
        <w:ind w:right="567" w:firstLine="426"/>
        <w:jc w:val="both"/>
        <w:rPr>
          <w:sz w:val="24"/>
          <w:szCs w:val="24"/>
          <w:lang w:val="en-GB"/>
        </w:rPr>
      </w:pPr>
    </w:p>
    <w:p w:rsidR="00E465AA" w:rsidRPr="00BB6B8C" w:rsidRDefault="00E465AA" w:rsidP="00E465AA">
      <w:pPr>
        <w:spacing w:after="0" w:line="240" w:lineRule="auto"/>
        <w:jc w:val="both"/>
        <w:rPr>
          <w:b/>
          <w:sz w:val="24"/>
          <w:szCs w:val="24"/>
          <w:lang w:val="en-GB"/>
        </w:rPr>
      </w:pPr>
      <w:r w:rsidRPr="00BB6B8C">
        <w:rPr>
          <w:b/>
          <w:sz w:val="24"/>
          <w:szCs w:val="24"/>
          <w:lang w:val="en-GB"/>
        </w:rPr>
        <w:t>REFERENCES</w:t>
      </w:r>
    </w:p>
    <w:p w:rsidR="00382311" w:rsidRPr="00BB6B8C" w:rsidRDefault="00382311" w:rsidP="00382311">
      <w:pPr>
        <w:spacing w:after="0" w:line="240" w:lineRule="auto"/>
        <w:ind w:left="567" w:hanging="567"/>
        <w:jc w:val="both"/>
        <w:rPr>
          <w:sz w:val="24"/>
          <w:szCs w:val="24"/>
          <w:lang w:val="en-GB"/>
        </w:rPr>
      </w:pPr>
      <w:r w:rsidRPr="00BB6B8C">
        <w:rPr>
          <w:sz w:val="24"/>
          <w:szCs w:val="24"/>
          <w:lang w:val="en-GB"/>
        </w:rPr>
        <w:t>[1]</w:t>
      </w:r>
      <w:r w:rsidRPr="00BB6B8C">
        <w:rPr>
          <w:sz w:val="24"/>
          <w:szCs w:val="24"/>
          <w:lang w:val="en-GB"/>
        </w:rPr>
        <w:tab/>
        <w:t xml:space="preserve">J. K. Author, “Title of chapter in the book,” in </w:t>
      </w:r>
      <w:r w:rsidRPr="00BB6B8C">
        <w:rPr>
          <w:i/>
          <w:sz w:val="24"/>
          <w:szCs w:val="24"/>
          <w:lang w:val="en-GB"/>
        </w:rPr>
        <w:t>Title of His Published Book</w:t>
      </w:r>
      <w:r w:rsidRPr="00BB6B8C">
        <w:rPr>
          <w:sz w:val="24"/>
          <w:szCs w:val="24"/>
          <w:lang w:val="en-GB"/>
        </w:rPr>
        <w:t xml:space="preserve">, </w:t>
      </w:r>
      <w:proofErr w:type="spellStart"/>
      <w:r w:rsidRPr="00BB6B8C">
        <w:rPr>
          <w:sz w:val="24"/>
          <w:szCs w:val="24"/>
          <w:lang w:val="en-GB"/>
        </w:rPr>
        <w:t>xth</w:t>
      </w:r>
      <w:proofErr w:type="spellEnd"/>
      <w:r w:rsidRPr="00BB6B8C">
        <w:rPr>
          <w:sz w:val="24"/>
          <w:szCs w:val="24"/>
          <w:lang w:val="en-GB"/>
        </w:rPr>
        <w:t xml:space="preserve"> ed. City of Publisher, Country, Abbrev. </w:t>
      </w:r>
      <w:proofErr w:type="gramStart"/>
      <w:r w:rsidRPr="00BB6B8C">
        <w:rPr>
          <w:sz w:val="24"/>
          <w:szCs w:val="24"/>
          <w:lang w:val="en-GB"/>
        </w:rPr>
        <w:t>of</w:t>
      </w:r>
      <w:proofErr w:type="gramEnd"/>
      <w:r w:rsidRPr="00BB6B8C">
        <w:rPr>
          <w:sz w:val="24"/>
          <w:szCs w:val="24"/>
          <w:lang w:val="en-GB"/>
        </w:rPr>
        <w:t xml:space="preserve"> Publisher, year, </w:t>
      </w:r>
      <w:proofErr w:type="spellStart"/>
      <w:r w:rsidRPr="00BB6B8C">
        <w:rPr>
          <w:sz w:val="24"/>
          <w:szCs w:val="24"/>
          <w:lang w:val="en-GB"/>
        </w:rPr>
        <w:t>ch.</w:t>
      </w:r>
      <w:proofErr w:type="spellEnd"/>
      <w:r w:rsidRPr="00BB6B8C">
        <w:rPr>
          <w:sz w:val="24"/>
          <w:szCs w:val="24"/>
          <w:lang w:val="en-GB"/>
        </w:rPr>
        <w:t xml:space="preserve"> x, sec. x, pp. xxx-xxx</w:t>
      </w:r>
    </w:p>
    <w:p w:rsidR="00382311" w:rsidRDefault="00382311" w:rsidP="00382311">
      <w:pPr>
        <w:spacing w:after="0" w:line="240" w:lineRule="auto"/>
        <w:ind w:left="567" w:hanging="567"/>
        <w:jc w:val="both"/>
        <w:rPr>
          <w:sz w:val="24"/>
          <w:szCs w:val="24"/>
          <w:lang w:val="en-GB"/>
        </w:rPr>
      </w:pPr>
      <w:r w:rsidRPr="00BB6B8C">
        <w:rPr>
          <w:sz w:val="24"/>
          <w:szCs w:val="24"/>
          <w:lang w:val="en-GB"/>
        </w:rPr>
        <w:t>[2]</w:t>
      </w:r>
      <w:r w:rsidRPr="00BB6B8C">
        <w:rPr>
          <w:sz w:val="24"/>
          <w:szCs w:val="24"/>
          <w:lang w:val="en-GB"/>
        </w:rPr>
        <w:tab/>
        <w:t xml:space="preserve">J. K. Author, “Name of paper,” </w:t>
      </w:r>
      <w:r w:rsidRPr="00BB6B8C">
        <w:rPr>
          <w:i/>
          <w:sz w:val="24"/>
          <w:szCs w:val="24"/>
          <w:lang w:val="en-GB"/>
        </w:rPr>
        <w:t xml:space="preserve">Abbrev. </w:t>
      </w:r>
      <w:proofErr w:type="gramStart"/>
      <w:r w:rsidRPr="00BB6B8C">
        <w:rPr>
          <w:i/>
          <w:sz w:val="24"/>
          <w:szCs w:val="24"/>
          <w:lang w:val="en-GB"/>
        </w:rPr>
        <w:t>Title of Periodical</w:t>
      </w:r>
      <w:r w:rsidRPr="00BB6B8C">
        <w:rPr>
          <w:sz w:val="24"/>
          <w:szCs w:val="24"/>
          <w:lang w:val="en-GB"/>
        </w:rPr>
        <w:t>, vol. x, no. x, pp. xxx-xxx, Abbrev.</w:t>
      </w:r>
      <w:proofErr w:type="gramEnd"/>
      <w:r w:rsidRPr="00BB6B8C">
        <w:rPr>
          <w:sz w:val="24"/>
          <w:szCs w:val="24"/>
          <w:lang w:val="en-GB"/>
        </w:rPr>
        <w:t xml:space="preserve"> Month, Year</w:t>
      </w:r>
    </w:p>
    <w:p w:rsidR="00B06C87" w:rsidRPr="00BB6B8C" w:rsidRDefault="00B06C87" w:rsidP="00B06C87">
      <w:pPr>
        <w:spacing w:after="0" w:line="240" w:lineRule="auto"/>
        <w:ind w:left="567" w:hanging="567"/>
        <w:jc w:val="both"/>
        <w:rPr>
          <w:sz w:val="24"/>
          <w:szCs w:val="24"/>
          <w:lang w:val="en-GB"/>
        </w:rPr>
      </w:pPr>
      <w:r w:rsidRPr="00BB6B8C">
        <w:rPr>
          <w:sz w:val="24"/>
          <w:szCs w:val="24"/>
          <w:lang w:val="en-GB"/>
        </w:rPr>
        <w:t>[</w:t>
      </w:r>
      <w:r>
        <w:rPr>
          <w:sz w:val="24"/>
          <w:szCs w:val="24"/>
          <w:lang w:val="en-GB"/>
        </w:rPr>
        <w:t>3</w:t>
      </w:r>
      <w:r w:rsidRPr="00BB6B8C">
        <w:rPr>
          <w:sz w:val="24"/>
          <w:szCs w:val="24"/>
          <w:lang w:val="en-GB"/>
        </w:rPr>
        <w:t>]</w:t>
      </w:r>
      <w:r w:rsidRPr="00BB6B8C">
        <w:rPr>
          <w:sz w:val="24"/>
          <w:szCs w:val="24"/>
          <w:lang w:val="en-GB"/>
        </w:rPr>
        <w:tab/>
        <w:t>J. K. Author, “</w:t>
      </w:r>
      <w:r>
        <w:rPr>
          <w:sz w:val="24"/>
          <w:szCs w:val="24"/>
          <w:lang w:val="en-GB"/>
        </w:rPr>
        <w:t>Title of paper</w:t>
      </w:r>
      <w:r w:rsidRPr="00BB6B8C">
        <w:rPr>
          <w:sz w:val="24"/>
          <w:szCs w:val="24"/>
          <w:lang w:val="en-GB"/>
        </w:rPr>
        <w:t xml:space="preserve">,” </w:t>
      </w:r>
      <w:r>
        <w:rPr>
          <w:sz w:val="24"/>
          <w:szCs w:val="24"/>
          <w:lang w:val="en-GB"/>
        </w:rPr>
        <w:t xml:space="preserve">in </w:t>
      </w:r>
      <w:r w:rsidRPr="00BB6B8C">
        <w:rPr>
          <w:i/>
          <w:sz w:val="24"/>
          <w:szCs w:val="24"/>
          <w:lang w:val="en-GB"/>
        </w:rPr>
        <w:t xml:space="preserve">Abbrev. </w:t>
      </w:r>
      <w:proofErr w:type="gramStart"/>
      <w:r>
        <w:rPr>
          <w:i/>
          <w:sz w:val="24"/>
          <w:szCs w:val="24"/>
          <w:lang w:val="en-GB"/>
        </w:rPr>
        <w:t>Name of Conf.</w:t>
      </w:r>
      <w:r w:rsidRPr="00BB6B8C">
        <w:rPr>
          <w:sz w:val="24"/>
          <w:szCs w:val="24"/>
          <w:lang w:val="en-GB"/>
        </w:rPr>
        <w:t xml:space="preserve">, </w:t>
      </w:r>
      <w:r>
        <w:rPr>
          <w:sz w:val="24"/>
          <w:szCs w:val="24"/>
          <w:lang w:val="en-GB"/>
        </w:rPr>
        <w:t>City of Conf., Country, year,</w:t>
      </w:r>
      <w:r w:rsidRPr="00BB6B8C">
        <w:rPr>
          <w:sz w:val="24"/>
          <w:szCs w:val="24"/>
          <w:lang w:val="en-GB"/>
        </w:rPr>
        <w:t xml:space="preserve"> pp. xxx-xxx</w:t>
      </w:r>
      <w:r>
        <w:rPr>
          <w:sz w:val="24"/>
          <w:szCs w:val="24"/>
          <w:lang w:val="en-GB"/>
        </w:rPr>
        <w:t>.</w:t>
      </w:r>
      <w:proofErr w:type="gramEnd"/>
    </w:p>
    <w:sectPr w:rsidR="00B06C87" w:rsidRPr="00BB6B8C" w:rsidSect="00A17C76">
      <w:pgSz w:w="11906" w:h="16838"/>
      <w:pgMar w:top="1418" w:right="1418" w:bottom="1814" w:left="1418"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B4F" w:rsidRDefault="004C4B4F" w:rsidP="00AF709C">
      <w:pPr>
        <w:spacing w:after="0" w:line="240" w:lineRule="auto"/>
      </w:pPr>
      <w:r>
        <w:separator/>
      </w:r>
    </w:p>
  </w:endnote>
  <w:endnote w:type="continuationSeparator" w:id="0">
    <w:p w:rsidR="004C4B4F" w:rsidRDefault="004C4B4F" w:rsidP="00AF7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B4F" w:rsidRDefault="004C4B4F" w:rsidP="00AF709C">
      <w:pPr>
        <w:spacing w:after="0" w:line="240" w:lineRule="auto"/>
      </w:pPr>
      <w:r>
        <w:separator/>
      </w:r>
    </w:p>
  </w:footnote>
  <w:footnote w:type="continuationSeparator" w:id="0">
    <w:p w:rsidR="004C4B4F" w:rsidRDefault="004C4B4F" w:rsidP="00AF70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F82455A"/>
    <w:lvl w:ilvl="0">
      <w:start w:val="1"/>
      <w:numFmt w:val="decimal"/>
      <w:pStyle w:val="slovanseznam5"/>
      <w:lvlText w:val="%1."/>
      <w:lvlJc w:val="left"/>
      <w:pPr>
        <w:tabs>
          <w:tab w:val="num" w:pos="1492"/>
        </w:tabs>
        <w:ind w:left="1492" w:hanging="360"/>
      </w:pPr>
    </w:lvl>
  </w:abstractNum>
  <w:abstractNum w:abstractNumId="1">
    <w:nsid w:val="FFFFFF7D"/>
    <w:multiLevelType w:val="singleLevel"/>
    <w:tmpl w:val="25DCDA34"/>
    <w:lvl w:ilvl="0">
      <w:start w:val="1"/>
      <w:numFmt w:val="decimal"/>
      <w:pStyle w:val="slovanseznam4"/>
      <w:lvlText w:val="%1."/>
      <w:lvlJc w:val="left"/>
      <w:pPr>
        <w:tabs>
          <w:tab w:val="num" w:pos="1209"/>
        </w:tabs>
        <w:ind w:left="1209" w:hanging="360"/>
      </w:pPr>
    </w:lvl>
  </w:abstractNum>
  <w:abstractNum w:abstractNumId="2">
    <w:nsid w:val="FFFFFF7E"/>
    <w:multiLevelType w:val="singleLevel"/>
    <w:tmpl w:val="3438C16A"/>
    <w:lvl w:ilvl="0">
      <w:start w:val="1"/>
      <w:numFmt w:val="decimal"/>
      <w:pStyle w:val="slovanseznam3"/>
      <w:lvlText w:val="%1."/>
      <w:lvlJc w:val="left"/>
      <w:pPr>
        <w:tabs>
          <w:tab w:val="num" w:pos="926"/>
        </w:tabs>
        <w:ind w:left="926" w:hanging="360"/>
      </w:pPr>
    </w:lvl>
  </w:abstractNum>
  <w:abstractNum w:abstractNumId="3">
    <w:nsid w:val="FFFFFF7F"/>
    <w:multiLevelType w:val="singleLevel"/>
    <w:tmpl w:val="43C65EE4"/>
    <w:lvl w:ilvl="0">
      <w:start w:val="1"/>
      <w:numFmt w:val="decimal"/>
      <w:pStyle w:val="slovanseznam2"/>
      <w:lvlText w:val="%1."/>
      <w:lvlJc w:val="left"/>
      <w:pPr>
        <w:tabs>
          <w:tab w:val="num" w:pos="643"/>
        </w:tabs>
        <w:ind w:left="643" w:hanging="360"/>
      </w:pPr>
    </w:lvl>
  </w:abstractNum>
  <w:abstractNum w:abstractNumId="4">
    <w:nsid w:val="FFFFFF80"/>
    <w:multiLevelType w:val="singleLevel"/>
    <w:tmpl w:val="C42C5800"/>
    <w:lvl w:ilvl="0">
      <w:start w:val="1"/>
      <w:numFmt w:val="bullet"/>
      <w:pStyle w:val="Seznamsodrkami5"/>
      <w:lvlText w:val=""/>
      <w:lvlJc w:val="left"/>
      <w:pPr>
        <w:tabs>
          <w:tab w:val="num" w:pos="1492"/>
        </w:tabs>
        <w:ind w:left="1492" w:hanging="360"/>
      </w:pPr>
      <w:rPr>
        <w:rFonts w:ascii="Symbol" w:hAnsi="Symbol" w:hint="default"/>
      </w:rPr>
    </w:lvl>
  </w:abstractNum>
  <w:abstractNum w:abstractNumId="5">
    <w:nsid w:val="FFFFFF81"/>
    <w:multiLevelType w:val="singleLevel"/>
    <w:tmpl w:val="EF589ECA"/>
    <w:lvl w:ilvl="0">
      <w:start w:val="1"/>
      <w:numFmt w:val="bullet"/>
      <w:pStyle w:val="Seznamsodrkami4"/>
      <w:lvlText w:val=""/>
      <w:lvlJc w:val="left"/>
      <w:pPr>
        <w:tabs>
          <w:tab w:val="num" w:pos="1209"/>
        </w:tabs>
        <w:ind w:left="1209" w:hanging="360"/>
      </w:pPr>
      <w:rPr>
        <w:rFonts w:ascii="Symbol" w:hAnsi="Symbol" w:hint="default"/>
      </w:rPr>
    </w:lvl>
  </w:abstractNum>
  <w:abstractNum w:abstractNumId="6">
    <w:nsid w:val="FFFFFF82"/>
    <w:multiLevelType w:val="singleLevel"/>
    <w:tmpl w:val="DD627CAC"/>
    <w:lvl w:ilvl="0">
      <w:start w:val="1"/>
      <w:numFmt w:val="bullet"/>
      <w:pStyle w:val="Seznamsodrkami3"/>
      <w:lvlText w:val=""/>
      <w:lvlJc w:val="left"/>
      <w:pPr>
        <w:tabs>
          <w:tab w:val="num" w:pos="926"/>
        </w:tabs>
        <w:ind w:left="926" w:hanging="360"/>
      </w:pPr>
      <w:rPr>
        <w:rFonts w:ascii="Symbol" w:hAnsi="Symbol" w:hint="default"/>
      </w:rPr>
    </w:lvl>
  </w:abstractNum>
  <w:abstractNum w:abstractNumId="7">
    <w:nsid w:val="FFFFFF83"/>
    <w:multiLevelType w:val="singleLevel"/>
    <w:tmpl w:val="AEA20144"/>
    <w:lvl w:ilvl="0">
      <w:start w:val="1"/>
      <w:numFmt w:val="bullet"/>
      <w:pStyle w:val="Seznamsodrkami2"/>
      <w:lvlText w:val=""/>
      <w:lvlJc w:val="left"/>
      <w:pPr>
        <w:tabs>
          <w:tab w:val="num" w:pos="643"/>
        </w:tabs>
        <w:ind w:left="643" w:hanging="360"/>
      </w:pPr>
      <w:rPr>
        <w:rFonts w:ascii="Symbol" w:hAnsi="Symbol" w:hint="default"/>
      </w:rPr>
    </w:lvl>
  </w:abstractNum>
  <w:abstractNum w:abstractNumId="8">
    <w:nsid w:val="FFFFFF88"/>
    <w:multiLevelType w:val="singleLevel"/>
    <w:tmpl w:val="6D5CF22E"/>
    <w:lvl w:ilvl="0">
      <w:start w:val="1"/>
      <w:numFmt w:val="decimal"/>
      <w:pStyle w:val="slovanseznam"/>
      <w:lvlText w:val="%1."/>
      <w:lvlJc w:val="left"/>
      <w:pPr>
        <w:tabs>
          <w:tab w:val="num" w:pos="360"/>
        </w:tabs>
        <w:ind w:left="360" w:hanging="360"/>
      </w:pPr>
    </w:lvl>
  </w:abstractNum>
  <w:abstractNum w:abstractNumId="9">
    <w:nsid w:val="FFFFFF89"/>
    <w:multiLevelType w:val="singleLevel"/>
    <w:tmpl w:val="DC1A64B8"/>
    <w:lvl w:ilvl="0">
      <w:start w:val="1"/>
      <w:numFmt w:val="bullet"/>
      <w:pStyle w:val="Seznamsodrkami"/>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4EC"/>
    <w:rsid w:val="000000ED"/>
    <w:rsid w:val="00000107"/>
    <w:rsid w:val="0000041A"/>
    <w:rsid w:val="0000075D"/>
    <w:rsid w:val="0000091E"/>
    <w:rsid w:val="000009BD"/>
    <w:rsid w:val="00000A7C"/>
    <w:rsid w:val="00000AAE"/>
    <w:rsid w:val="00001208"/>
    <w:rsid w:val="0000122A"/>
    <w:rsid w:val="00001596"/>
    <w:rsid w:val="00001A58"/>
    <w:rsid w:val="00001CB5"/>
    <w:rsid w:val="00001D3C"/>
    <w:rsid w:val="00001EA8"/>
    <w:rsid w:val="00002363"/>
    <w:rsid w:val="000023BF"/>
    <w:rsid w:val="000025C8"/>
    <w:rsid w:val="0000270A"/>
    <w:rsid w:val="00003E58"/>
    <w:rsid w:val="00004026"/>
    <w:rsid w:val="00004243"/>
    <w:rsid w:val="0000464A"/>
    <w:rsid w:val="000048EF"/>
    <w:rsid w:val="00004B55"/>
    <w:rsid w:val="00004C4D"/>
    <w:rsid w:val="00004FA7"/>
    <w:rsid w:val="00005622"/>
    <w:rsid w:val="00005A21"/>
    <w:rsid w:val="00005F37"/>
    <w:rsid w:val="000063AA"/>
    <w:rsid w:val="0000683A"/>
    <w:rsid w:val="000079C0"/>
    <w:rsid w:val="00010042"/>
    <w:rsid w:val="00010209"/>
    <w:rsid w:val="00010448"/>
    <w:rsid w:val="00010EC0"/>
    <w:rsid w:val="00011670"/>
    <w:rsid w:val="00011E26"/>
    <w:rsid w:val="00012309"/>
    <w:rsid w:val="0001234F"/>
    <w:rsid w:val="000126FF"/>
    <w:rsid w:val="00012788"/>
    <w:rsid w:val="00012A82"/>
    <w:rsid w:val="00012D7D"/>
    <w:rsid w:val="000134DB"/>
    <w:rsid w:val="00013691"/>
    <w:rsid w:val="000139FD"/>
    <w:rsid w:val="00013C43"/>
    <w:rsid w:val="00014235"/>
    <w:rsid w:val="0001456A"/>
    <w:rsid w:val="00014584"/>
    <w:rsid w:val="000145A1"/>
    <w:rsid w:val="00014A97"/>
    <w:rsid w:val="00014B5B"/>
    <w:rsid w:val="00014E26"/>
    <w:rsid w:val="00014EA6"/>
    <w:rsid w:val="00015141"/>
    <w:rsid w:val="000153C1"/>
    <w:rsid w:val="00015497"/>
    <w:rsid w:val="0001567A"/>
    <w:rsid w:val="000159F4"/>
    <w:rsid w:val="00015A5C"/>
    <w:rsid w:val="00015ACB"/>
    <w:rsid w:val="00015EE0"/>
    <w:rsid w:val="000161F9"/>
    <w:rsid w:val="00016A14"/>
    <w:rsid w:val="00016F52"/>
    <w:rsid w:val="0001739E"/>
    <w:rsid w:val="00017499"/>
    <w:rsid w:val="000174E9"/>
    <w:rsid w:val="0001752A"/>
    <w:rsid w:val="0001793E"/>
    <w:rsid w:val="00017E32"/>
    <w:rsid w:val="000200AB"/>
    <w:rsid w:val="00020319"/>
    <w:rsid w:val="0002050E"/>
    <w:rsid w:val="0002070C"/>
    <w:rsid w:val="00020B5C"/>
    <w:rsid w:val="00020E1D"/>
    <w:rsid w:val="00021227"/>
    <w:rsid w:val="00021B67"/>
    <w:rsid w:val="00021D2A"/>
    <w:rsid w:val="00021E9D"/>
    <w:rsid w:val="00021EA4"/>
    <w:rsid w:val="0002216D"/>
    <w:rsid w:val="00022361"/>
    <w:rsid w:val="00022420"/>
    <w:rsid w:val="00022717"/>
    <w:rsid w:val="000229C1"/>
    <w:rsid w:val="00022C66"/>
    <w:rsid w:val="00023108"/>
    <w:rsid w:val="000236F6"/>
    <w:rsid w:val="00023CF0"/>
    <w:rsid w:val="0002403F"/>
    <w:rsid w:val="00024157"/>
    <w:rsid w:val="00024257"/>
    <w:rsid w:val="000246C4"/>
    <w:rsid w:val="00024819"/>
    <w:rsid w:val="0002497F"/>
    <w:rsid w:val="00024B1A"/>
    <w:rsid w:val="00024B66"/>
    <w:rsid w:val="00024BAF"/>
    <w:rsid w:val="0002509D"/>
    <w:rsid w:val="000251DE"/>
    <w:rsid w:val="000251E1"/>
    <w:rsid w:val="00025845"/>
    <w:rsid w:val="00025A54"/>
    <w:rsid w:val="00025B44"/>
    <w:rsid w:val="00026289"/>
    <w:rsid w:val="000268E6"/>
    <w:rsid w:val="00026941"/>
    <w:rsid w:val="00026AAC"/>
    <w:rsid w:val="00026E8A"/>
    <w:rsid w:val="000275E5"/>
    <w:rsid w:val="00027876"/>
    <w:rsid w:val="00027A07"/>
    <w:rsid w:val="000301F4"/>
    <w:rsid w:val="000303C0"/>
    <w:rsid w:val="00030DD8"/>
    <w:rsid w:val="00030F88"/>
    <w:rsid w:val="00031069"/>
    <w:rsid w:val="000316AE"/>
    <w:rsid w:val="00031ADA"/>
    <w:rsid w:val="00031D5C"/>
    <w:rsid w:val="00031E0D"/>
    <w:rsid w:val="00031EFD"/>
    <w:rsid w:val="00032567"/>
    <w:rsid w:val="0003292F"/>
    <w:rsid w:val="00032BC1"/>
    <w:rsid w:val="00032C68"/>
    <w:rsid w:val="00032D56"/>
    <w:rsid w:val="00032DAB"/>
    <w:rsid w:val="00032E43"/>
    <w:rsid w:val="00033022"/>
    <w:rsid w:val="0003315F"/>
    <w:rsid w:val="0003326C"/>
    <w:rsid w:val="0003367F"/>
    <w:rsid w:val="000338B2"/>
    <w:rsid w:val="00033A82"/>
    <w:rsid w:val="00033AAA"/>
    <w:rsid w:val="000340D0"/>
    <w:rsid w:val="000344AB"/>
    <w:rsid w:val="00034688"/>
    <w:rsid w:val="00034757"/>
    <w:rsid w:val="000347BF"/>
    <w:rsid w:val="00034BD3"/>
    <w:rsid w:val="00034C17"/>
    <w:rsid w:val="00034F66"/>
    <w:rsid w:val="00034F7C"/>
    <w:rsid w:val="00034FE8"/>
    <w:rsid w:val="00034FEC"/>
    <w:rsid w:val="000358CF"/>
    <w:rsid w:val="00035A2E"/>
    <w:rsid w:val="00035A7C"/>
    <w:rsid w:val="00035B04"/>
    <w:rsid w:val="00035F37"/>
    <w:rsid w:val="00036137"/>
    <w:rsid w:val="00036471"/>
    <w:rsid w:val="0003693C"/>
    <w:rsid w:val="00036978"/>
    <w:rsid w:val="000369F9"/>
    <w:rsid w:val="00036DE0"/>
    <w:rsid w:val="0003709E"/>
    <w:rsid w:val="000376E7"/>
    <w:rsid w:val="00037951"/>
    <w:rsid w:val="00037C37"/>
    <w:rsid w:val="00037EB9"/>
    <w:rsid w:val="00037F88"/>
    <w:rsid w:val="00037FD5"/>
    <w:rsid w:val="00040125"/>
    <w:rsid w:val="000402FD"/>
    <w:rsid w:val="00040574"/>
    <w:rsid w:val="00040578"/>
    <w:rsid w:val="00040799"/>
    <w:rsid w:val="0004089F"/>
    <w:rsid w:val="0004096E"/>
    <w:rsid w:val="00040C2D"/>
    <w:rsid w:val="00040FA4"/>
    <w:rsid w:val="00040FAA"/>
    <w:rsid w:val="00041007"/>
    <w:rsid w:val="000410F0"/>
    <w:rsid w:val="00041889"/>
    <w:rsid w:val="00041937"/>
    <w:rsid w:val="00041D8E"/>
    <w:rsid w:val="00041ECC"/>
    <w:rsid w:val="00041F71"/>
    <w:rsid w:val="00042346"/>
    <w:rsid w:val="00042590"/>
    <w:rsid w:val="00042669"/>
    <w:rsid w:val="0004295A"/>
    <w:rsid w:val="00042AD7"/>
    <w:rsid w:val="00043068"/>
    <w:rsid w:val="00043342"/>
    <w:rsid w:val="00043878"/>
    <w:rsid w:val="00043E9F"/>
    <w:rsid w:val="000441E0"/>
    <w:rsid w:val="000443D5"/>
    <w:rsid w:val="00045567"/>
    <w:rsid w:val="00045597"/>
    <w:rsid w:val="00045707"/>
    <w:rsid w:val="0004580C"/>
    <w:rsid w:val="00045BF7"/>
    <w:rsid w:val="00045ECB"/>
    <w:rsid w:val="000460FE"/>
    <w:rsid w:val="000465CB"/>
    <w:rsid w:val="000465EE"/>
    <w:rsid w:val="00046A67"/>
    <w:rsid w:val="00046BE1"/>
    <w:rsid w:val="00046D22"/>
    <w:rsid w:val="00047222"/>
    <w:rsid w:val="0004726F"/>
    <w:rsid w:val="00047773"/>
    <w:rsid w:val="00047CD0"/>
    <w:rsid w:val="00047D6D"/>
    <w:rsid w:val="00047FE5"/>
    <w:rsid w:val="00050316"/>
    <w:rsid w:val="00050448"/>
    <w:rsid w:val="000508D7"/>
    <w:rsid w:val="00050B82"/>
    <w:rsid w:val="00050B8E"/>
    <w:rsid w:val="000512BF"/>
    <w:rsid w:val="00051E8F"/>
    <w:rsid w:val="00052224"/>
    <w:rsid w:val="000526AC"/>
    <w:rsid w:val="000526C9"/>
    <w:rsid w:val="0005284D"/>
    <w:rsid w:val="00052964"/>
    <w:rsid w:val="00053719"/>
    <w:rsid w:val="00053CC2"/>
    <w:rsid w:val="00053F6D"/>
    <w:rsid w:val="00054129"/>
    <w:rsid w:val="0005444E"/>
    <w:rsid w:val="000549E5"/>
    <w:rsid w:val="00054B54"/>
    <w:rsid w:val="00054F08"/>
    <w:rsid w:val="0005530B"/>
    <w:rsid w:val="00055582"/>
    <w:rsid w:val="00055B98"/>
    <w:rsid w:val="00055FDF"/>
    <w:rsid w:val="0005621E"/>
    <w:rsid w:val="000562A9"/>
    <w:rsid w:val="00056769"/>
    <w:rsid w:val="00056917"/>
    <w:rsid w:val="00056AC0"/>
    <w:rsid w:val="0005734A"/>
    <w:rsid w:val="00057381"/>
    <w:rsid w:val="000573F3"/>
    <w:rsid w:val="0005780F"/>
    <w:rsid w:val="00057D80"/>
    <w:rsid w:val="000603A2"/>
    <w:rsid w:val="0006059B"/>
    <w:rsid w:val="00060746"/>
    <w:rsid w:val="0006088D"/>
    <w:rsid w:val="00060979"/>
    <w:rsid w:val="00060A5D"/>
    <w:rsid w:val="00060B84"/>
    <w:rsid w:val="00060E7C"/>
    <w:rsid w:val="00060EE8"/>
    <w:rsid w:val="00061196"/>
    <w:rsid w:val="00061302"/>
    <w:rsid w:val="0006138F"/>
    <w:rsid w:val="000614B6"/>
    <w:rsid w:val="000614C4"/>
    <w:rsid w:val="000614FD"/>
    <w:rsid w:val="000618E7"/>
    <w:rsid w:val="0006193F"/>
    <w:rsid w:val="00061A92"/>
    <w:rsid w:val="00061AFC"/>
    <w:rsid w:val="00062135"/>
    <w:rsid w:val="0006225E"/>
    <w:rsid w:val="00062744"/>
    <w:rsid w:val="00062CF5"/>
    <w:rsid w:val="0006356C"/>
    <w:rsid w:val="00063868"/>
    <w:rsid w:val="00063CC5"/>
    <w:rsid w:val="00063D4E"/>
    <w:rsid w:val="00063F07"/>
    <w:rsid w:val="00064BFD"/>
    <w:rsid w:val="000651B1"/>
    <w:rsid w:val="00065493"/>
    <w:rsid w:val="000655A0"/>
    <w:rsid w:val="00066595"/>
    <w:rsid w:val="00066640"/>
    <w:rsid w:val="00066AA9"/>
    <w:rsid w:val="000674E9"/>
    <w:rsid w:val="00067B4D"/>
    <w:rsid w:val="00067E66"/>
    <w:rsid w:val="000700CA"/>
    <w:rsid w:val="0007075E"/>
    <w:rsid w:val="00070A24"/>
    <w:rsid w:val="00070AAF"/>
    <w:rsid w:val="00070DA7"/>
    <w:rsid w:val="00070EBE"/>
    <w:rsid w:val="00070F1C"/>
    <w:rsid w:val="0007178C"/>
    <w:rsid w:val="000719D6"/>
    <w:rsid w:val="00072452"/>
    <w:rsid w:val="000724A1"/>
    <w:rsid w:val="000724F6"/>
    <w:rsid w:val="00072863"/>
    <w:rsid w:val="00072A10"/>
    <w:rsid w:val="00072C62"/>
    <w:rsid w:val="00072FD9"/>
    <w:rsid w:val="000730A8"/>
    <w:rsid w:val="00073493"/>
    <w:rsid w:val="0007362D"/>
    <w:rsid w:val="000736AE"/>
    <w:rsid w:val="00073BA7"/>
    <w:rsid w:val="000746A8"/>
    <w:rsid w:val="000748F4"/>
    <w:rsid w:val="00075D0D"/>
    <w:rsid w:val="00075D42"/>
    <w:rsid w:val="00075D46"/>
    <w:rsid w:val="00076296"/>
    <w:rsid w:val="00076E58"/>
    <w:rsid w:val="000770E4"/>
    <w:rsid w:val="0007710B"/>
    <w:rsid w:val="0007788C"/>
    <w:rsid w:val="0007792B"/>
    <w:rsid w:val="00077C15"/>
    <w:rsid w:val="00077F3B"/>
    <w:rsid w:val="000804BD"/>
    <w:rsid w:val="00080845"/>
    <w:rsid w:val="000808BE"/>
    <w:rsid w:val="00080C72"/>
    <w:rsid w:val="0008100D"/>
    <w:rsid w:val="00081360"/>
    <w:rsid w:val="00081701"/>
    <w:rsid w:val="00081C46"/>
    <w:rsid w:val="00081CEC"/>
    <w:rsid w:val="00082685"/>
    <w:rsid w:val="00082ABE"/>
    <w:rsid w:val="00082E0D"/>
    <w:rsid w:val="00083105"/>
    <w:rsid w:val="00083567"/>
    <w:rsid w:val="00083613"/>
    <w:rsid w:val="00083790"/>
    <w:rsid w:val="00083C57"/>
    <w:rsid w:val="00083CC0"/>
    <w:rsid w:val="00083D48"/>
    <w:rsid w:val="00083F23"/>
    <w:rsid w:val="00083FCB"/>
    <w:rsid w:val="0008401E"/>
    <w:rsid w:val="00084087"/>
    <w:rsid w:val="00084403"/>
    <w:rsid w:val="000847C9"/>
    <w:rsid w:val="00084954"/>
    <w:rsid w:val="0008497A"/>
    <w:rsid w:val="000849D6"/>
    <w:rsid w:val="00084D00"/>
    <w:rsid w:val="0008511B"/>
    <w:rsid w:val="000852EB"/>
    <w:rsid w:val="00085620"/>
    <w:rsid w:val="00085F02"/>
    <w:rsid w:val="00086000"/>
    <w:rsid w:val="0008600B"/>
    <w:rsid w:val="00086115"/>
    <w:rsid w:val="000868B5"/>
    <w:rsid w:val="000869D7"/>
    <w:rsid w:val="000871C5"/>
    <w:rsid w:val="00087AE9"/>
    <w:rsid w:val="00087E67"/>
    <w:rsid w:val="00090008"/>
    <w:rsid w:val="00090257"/>
    <w:rsid w:val="00090349"/>
    <w:rsid w:val="000903C1"/>
    <w:rsid w:val="000908DE"/>
    <w:rsid w:val="000908F7"/>
    <w:rsid w:val="00090A4A"/>
    <w:rsid w:val="00090D3A"/>
    <w:rsid w:val="00090E76"/>
    <w:rsid w:val="00091009"/>
    <w:rsid w:val="00091D4E"/>
    <w:rsid w:val="00092242"/>
    <w:rsid w:val="0009256A"/>
    <w:rsid w:val="00092807"/>
    <w:rsid w:val="00092969"/>
    <w:rsid w:val="00092CC7"/>
    <w:rsid w:val="000930C9"/>
    <w:rsid w:val="0009362E"/>
    <w:rsid w:val="00093764"/>
    <w:rsid w:val="00093A42"/>
    <w:rsid w:val="00093C0F"/>
    <w:rsid w:val="00093D08"/>
    <w:rsid w:val="0009402B"/>
    <w:rsid w:val="000944D9"/>
    <w:rsid w:val="00094629"/>
    <w:rsid w:val="0009513F"/>
    <w:rsid w:val="00095312"/>
    <w:rsid w:val="000956BA"/>
    <w:rsid w:val="000956CA"/>
    <w:rsid w:val="00095C2C"/>
    <w:rsid w:val="00096013"/>
    <w:rsid w:val="0009605F"/>
    <w:rsid w:val="00096169"/>
    <w:rsid w:val="00096268"/>
    <w:rsid w:val="000963D6"/>
    <w:rsid w:val="000967CC"/>
    <w:rsid w:val="00096C42"/>
    <w:rsid w:val="00096DD7"/>
    <w:rsid w:val="0009703C"/>
    <w:rsid w:val="000970F0"/>
    <w:rsid w:val="00097486"/>
    <w:rsid w:val="00097A45"/>
    <w:rsid w:val="00097C9B"/>
    <w:rsid w:val="000A04EC"/>
    <w:rsid w:val="000A0B4B"/>
    <w:rsid w:val="000A0B51"/>
    <w:rsid w:val="000A1079"/>
    <w:rsid w:val="000A185D"/>
    <w:rsid w:val="000A1CB9"/>
    <w:rsid w:val="000A2020"/>
    <w:rsid w:val="000A2025"/>
    <w:rsid w:val="000A26AA"/>
    <w:rsid w:val="000A2AB9"/>
    <w:rsid w:val="000A2E11"/>
    <w:rsid w:val="000A3101"/>
    <w:rsid w:val="000A3444"/>
    <w:rsid w:val="000A36C5"/>
    <w:rsid w:val="000A382E"/>
    <w:rsid w:val="000A3D6D"/>
    <w:rsid w:val="000A3ED6"/>
    <w:rsid w:val="000A403C"/>
    <w:rsid w:val="000A412F"/>
    <w:rsid w:val="000A4203"/>
    <w:rsid w:val="000A4208"/>
    <w:rsid w:val="000A4A48"/>
    <w:rsid w:val="000A4E46"/>
    <w:rsid w:val="000A551D"/>
    <w:rsid w:val="000A552F"/>
    <w:rsid w:val="000A5585"/>
    <w:rsid w:val="000A5A5D"/>
    <w:rsid w:val="000A5CBA"/>
    <w:rsid w:val="000A5EC8"/>
    <w:rsid w:val="000A5FEF"/>
    <w:rsid w:val="000A67F8"/>
    <w:rsid w:val="000A70D3"/>
    <w:rsid w:val="000A70D8"/>
    <w:rsid w:val="000A750B"/>
    <w:rsid w:val="000A7774"/>
    <w:rsid w:val="000A7994"/>
    <w:rsid w:val="000A7A73"/>
    <w:rsid w:val="000A7D94"/>
    <w:rsid w:val="000B0477"/>
    <w:rsid w:val="000B08AE"/>
    <w:rsid w:val="000B1002"/>
    <w:rsid w:val="000B1789"/>
    <w:rsid w:val="000B197D"/>
    <w:rsid w:val="000B2D84"/>
    <w:rsid w:val="000B3471"/>
    <w:rsid w:val="000B39B7"/>
    <w:rsid w:val="000B3C85"/>
    <w:rsid w:val="000B44A4"/>
    <w:rsid w:val="000B451D"/>
    <w:rsid w:val="000B4855"/>
    <w:rsid w:val="000B4AD6"/>
    <w:rsid w:val="000B4B5D"/>
    <w:rsid w:val="000B5196"/>
    <w:rsid w:val="000B602C"/>
    <w:rsid w:val="000B61F2"/>
    <w:rsid w:val="000B6453"/>
    <w:rsid w:val="000B7231"/>
    <w:rsid w:val="000B74D3"/>
    <w:rsid w:val="000B7E9C"/>
    <w:rsid w:val="000C057A"/>
    <w:rsid w:val="000C0A99"/>
    <w:rsid w:val="000C0ABB"/>
    <w:rsid w:val="000C0DC0"/>
    <w:rsid w:val="000C0DEC"/>
    <w:rsid w:val="000C1092"/>
    <w:rsid w:val="000C18C9"/>
    <w:rsid w:val="000C1AB5"/>
    <w:rsid w:val="000C1D5D"/>
    <w:rsid w:val="000C2031"/>
    <w:rsid w:val="000C20FD"/>
    <w:rsid w:val="000C2576"/>
    <w:rsid w:val="000C26A8"/>
    <w:rsid w:val="000C2E6D"/>
    <w:rsid w:val="000C3307"/>
    <w:rsid w:val="000C34C4"/>
    <w:rsid w:val="000C38DF"/>
    <w:rsid w:val="000C3FFC"/>
    <w:rsid w:val="000C42A2"/>
    <w:rsid w:val="000C45B2"/>
    <w:rsid w:val="000C478F"/>
    <w:rsid w:val="000C4DF7"/>
    <w:rsid w:val="000C5313"/>
    <w:rsid w:val="000C5A0C"/>
    <w:rsid w:val="000C5D88"/>
    <w:rsid w:val="000C5D95"/>
    <w:rsid w:val="000C5EFF"/>
    <w:rsid w:val="000C6431"/>
    <w:rsid w:val="000C64C6"/>
    <w:rsid w:val="000C7298"/>
    <w:rsid w:val="000C744A"/>
    <w:rsid w:val="000C7624"/>
    <w:rsid w:val="000C78BA"/>
    <w:rsid w:val="000C7CA4"/>
    <w:rsid w:val="000C7D59"/>
    <w:rsid w:val="000D07DF"/>
    <w:rsid w:val="000D0B15"/>
    <w:rsid w:val="000D0C64"/>
    <w:rsid w:val="000D169C"/>
    <w:rsid w:val="000D177E"/>
    <w:rsid w:val="000D17A6"/>
    <w:rsid w:val="000D1FE2"/>
    <w:rsid w:val="000D2129"/>
    <w:rsid w:val="000D2654"/>
    <w:rsid w:val="000D2A96"/>
    <w:rsid w:val="000D3036"/>
    <w:rsid w:val="000D33CD"/>
    <w:rsid w:val="000D33EC"/>
    <w:rsid w:val="000D373A"/>
    <w:rsid w:val="000D37F5"/>
    <w:rsid w:val="000D40B0"/>
    <w:rsid w:val="000D4742"/>
    <w:rsid w:val="000D4885"/>
    <w:rsid w:val="000D48FF"/>
    <w:rsid w:val="000D4F26"/>
    <w:rsid w:val="000D5701"/>
    <w:rsid w:val="000D5D5B"/>
    <w:rsid w:val="000D5DD9"/>
    <w:rsid w:val="000D608E"/>
    <w:rsid w:val="000D6481"/>
    <w:rsid w:val="000D6AB6"/>
    <w:rsid w:val="000D6ACB"/>
    <w:rsid w:val="000D6C46"/>
    <w:rsid w:val="000D70B6"/>
    <w:rsid w:val="000D7243"/>
    <w:rsid w:val="000D765E"/>
    <w:rsid w:val="000D7B49"/>
    <w:rsid w:val="000D7B52"/>
    <w:rsid w:val="000D7B7D"/>
    <w:rsid w:val="000D7DEC"/>
    <w:rsid w:val="000D7E70"/>
    <w:rsid w:val="000E0474"/>
    <w:rsid w:val="000E0779"/>
    <w:rsid w:val="000E0871"/>
    <w:rsid w:val="000E189E"/>
    <w:rsid w:val="000E1AA2"/>
    <w:rsid w:val="000E21F2"/>
    <w:rsid w:val="000E2652"/>
    <w:rsid w:val="000E285B"/>
    <w:rsid w:val="000E29AC"/>
    <w:rsid w:val="000E2A31"/>
    <w:rsid w:val="000E2A73"/>
    <w:rsid w:val="000E3107"/>
    <w:rsid w:val="000E386D"/>
    <w:rsid w:val="000E3A55"/>
    <w:rsid w:val="000E45E8"/>
    <w:rsid w:val="000E4EC2"/>
    <w:rsid w:val="000E524F"/>
    <w:rsid w:val="000E5386"/>
    <w:rsid w:val="000E5BA6"/>
    <w:rsid w:val="000E5CFC"/>
    <w:rsid w:val="000E63CF"/>
    <w:rsid w:val="000E6AA9"/>
    <w:rsid w:val="000E6E96"/>
    <w:rsid w:val="000E71AF"/>
    <w:rsid w:val="000E7C52"/>
    <w:rsid w:val="000E7F3C"/>
    <w:rsid w:val="000F030D"/>
    <w:rsid w:val="000F0423"/>
    <w:rsid w:val="000F05FD"/>
    <w:rsid w:val="000F0DF8"/>
    <w:rsid w:val="000F1089"/>
    <w:rsid w:val="000F1F3F"/>
    <w:rsid w:val="000F1FFB"/>
    <w:rsid w:val="000F31C0"/>
    <w:rsid w:val="000F38F6"/>
    <w:rsid w:val="000F3BCF"/>
    <w:rsid w:val="000F3BF3"/>
    <w:rsid w:val="000F3CAD"/>
    <w:rsid w:val="000F40B8"/>
    <w:rsid w:val="000F4308"/>
    <w:rsid w:val="000F45A5"/>
    <w:rsid w:val="000F4B24"/>
    <w:rsid w:val="000F4C66"/>
    <w:rsid w:val="000F51C3"/>
    <w:rsid w:val="000F5379"/>
    <w:rsid w:val="000F592A"/>
    <w:rsid w:val="000F5DD3"/>
    <w:rsid w:val="000F6299"/>
    <w:rsid w:val="000F650C"/>
    <w:rsid w:val="000F6B9B"/>
    <w:rsid w:val="000F6F97"/>
    <w:rsid w:val="000F70CB"/>
    <w:rsid w:val="000F7201"/>
    <w:rsid w:val="000F7548"/>
    <w:rsid w:val="000F76C0"/>
    <w:rsid w:val="000F78E8"/>
    <w:rsid w:val="00100418"/>
    <w:rsid w:val="001004F5"/>
    <w:rsid w:val="001007A6"/>
    <w:rsid w:val="001008FE"/>
    <w:rsid w:val="00100959"/>
    <w:rsid w:val="00100CC1"/>
    <w:rsid w:val="00100CFB"/>
    <w:rsid w:val="00100D43"/>
    <w:rsid w:val="00100DAB"/>
    <w:rsid w:val="00100F97"/>
    <w:rsid w:val="001014EB"/>
    <w:rsid w:val="0010191C"/>
    <w:rsid w:val="001021E9"/>
    <w:rsid w:val="00102492"/>
    <w:rsid w:val="001025A0"/>
    <w:rsid w:val="001025F7"/>
    <w:rsid w:val="0010297B"/>
    <w:rsid w:val="00102DCB"/>
    <w:rsid w:val="00102F8E"/>
    <w:rsid w:val="001032C8"/>
    <w:rsid w:val="001034AE"/>
    <w:rsid w:val="001040C4"/>
    <w:rsid w:val="00104458"/>
    <w:rsid w:val="0010476B"/>
    <w:rsid w:val="00104A17"/>
    <w:rsid w:val="00105497"/>
    <w:rsid w:val="001059B3"/>
    <w:rsid w:val="0010605D"/>
    <w:rsid w:val="00106405"/>
    <w:rsid w:val="00106DD9"/>
    <w:rsid w:val="0010743D"/>
    <w:rsid w:val="00107C83"/>
    <w:rsid w:val="001103CD"/>
    <w:rsid w:val="001104B4"/>
    <w:rsid w:val="0011079E"/>
    <w:rsid w:val="001107F3"/>
    <w:rsid w:val="00111429"/>
    <w:rsid w:val="00111434"/>
    <w:rsid w:val="00111768"/>
    <w:rsid w:val="001117C2"/>
    <w:rsid w:val="001122A3"/>
    <w:rsid w:val="00112E83"/>
    <w:rsid w:val="0011392E"/>
    <w:rsid w:val="00113A99"/>
    <w:rsid w:val="001140D4"/>
    <w:rsid w:val="00114A06"/>
    <w:rsid w:val="00114A72"/>
    <w:rsid w:val="00114C2D"/>
    <w:rsid w:val="0011500C"/>
    <w:rsid w:val="00115291"/>
    <w:rsid w:val="0011532F"/>
    <w:rsid w:val="00115505"/>
    <w:rsid w:val="001159DF"/>
    <w:rsid w:val="00115C12"/>
    <w:rsid w:val="00115C4A"/>
    <w:rsid w:val="00115EAE"/>
    <w:rsid w:val="001162C4"/>
    <w:rsid w:val="001166C9"/>
    <w:rsid w:val="00116B86"/>
    <w:rsid w:val="00116E85"/>
    <w:rsid w:val="001172FE"/>
    <w:rsid w:val="00117D47"/>
    <w:rsid w:val="00117EDB"/>
    <w:rsid w:val="001202D4"/>
    <w:rsid w:val="0012035A"/>
    <w:rsid w:val="0012076E"/>
    <w:rsid w:val="00120A14"/>
    <w:rsid w:val="00120AB6"/>
    <w:rsid w:val="00120DD7"/>
    <w:rsid w:val="00121111"/>
    <w:rsid w:val="00121700"/>
    <w:rsid w:val="00121743"/>
    <w:rsid w:val="0012180F"/>
    <w:rsid w:val="00121DE3"/>
    <w:rsid w:val="00121E6E"/>
    <w:rsid w:val="001220A8"/>
    <w:rsid w:val="0012219A"/>
    <w:rsid w:val="00122589"/>
    <w:rsid w:val="001225E3"/>
    <w:rsid w:val="00122CB3"/>
    <w:rsid w:val="00122E23"/>
    <w:rsid w:val="00122E56"/>
    <w:rsid w:val="00122F1C"/>
    <w:rsid w:val="001233B4"/>
    <w:rsid w:val="00123B65"/>
    <w:rsid w:val="00123C89"/>
    <w:rsid w:val="00124092"/>
    <w:rsid w:val="00124239"/>
    <w:rsid w:val="00124B94"/>
    <w:rsid w:val="00124BAF"/>
    <w:rsid w:val="00124D42"/>
    <w:rsid w:val="001254C0"/>
    <w:rsid w:val="001254EB"/>
    <w:rsid w:val="001258F3"/>
    <w:rsid w:val="00125CDE"/>
    <w:rsid w:val="00125D1B"/>
    <w:rsid w:val="00125DCF"/>
    <w:rsid w:val="00126331"/>
    <w:rsid w:val="001268E1"/>
    <w:rsid w:val="001269A2"/>
    <w:rsid w:val="001271E4"/>
    <w:rsid w:val="001275C6"/>
    <w:rsid w:val="00127A03"/>
    <w:rsid w:val="00127A89"/>
    <w:rsid w:val="0013015E"/>
    <w:rsid w:val="00130A30"/>
    <w:rsid w:val="00130BC1"/>
    <w:rsid w:val="001311D5"/>
    <w:rsid w:val="001316E6"/>
    <w:rsid w:val="001317F2"/>
    <w:rsid w:val="00131A03"/>
    <w:rsid w:val="00131A1D"/>
    <w:rsid w:val="00131EEB"/>
    <w:rsid w:val="0013280F"/>
    <w:rsid w:val="001328ED"/>
    <w:rsid w:val="00133ADA"/>
    <w:rsid w:val="00133B6D"/>
    <w:rsid w:val="00133F7C"/>
    <w:rsid w:val="001341F4"/>
    <w:rsid w:val="00134492"/>
    <w:rsid w:val="00134598"/>
    <w:rsid w:val="00134C60"/>
    <w:rsid w:val="001351C4"/>
    <w:rsid w:val="00135484"/>
    <w:rsid w:val="00135960"/>
    <w:rsid w:val="001359C6"/>
    <w:rsid w:val="001359EC"/>
    <w:rsid w:val="00135AF9"/>
    <w:rsid w:val="00135E25"/>
    <w:rsid w:val="00135EBC"/>
    <w:rsid w:val="0013652D"/>
    <w:rsid w:val="001366A1"/>
    <w:rsid w:val="00136827"/>
    <w:rsid w:val="00136F08"/>
    <w:rsid w:val="001371AF"/>
    <w:rsid w:val="00137400"/>
    <w:rsid w:val="001379CC"/>
    <w:rsid w:val="00137B4E"/>
    <w:rsid w:val="00137BB7"/>
    <w:rsid w:val="00137C1A"/>
    <w:rsid w:val="00137E39"/>
    <w:rsid w:val="00137F6A"/>
    <w:rsid w:val="0014031D"/>
    <w:rsid w:val="001403FF"/>
    <w:rsid w:val="001406A9"/>
    <w:rsid w:val="001407E2"/>
    <w:rsid w:val="00140B5E"/>
    <w:rsid w:val="00140D72"/>
    <w:rsid w:val="00140F44"/>
    <w:rsid w:val="00141352"/>
    <w:rsid w:val="001413DD"/>
    <w:rsid w:val="00141460"/>
    <w:rsid w:val="00141698"/>
    <w:rsid w:val="00141F7A"/>
    <w:rsid w:val="00141FC8"/>
    <w:rsid w:val="0014213D"/>
    <w:rsid w:val="00143107"/>
    <w:rsid w:val="001431D1"/>
    <w:rsid w:val="00143458"/>
    <w:rsid w:val="00143C24"/>
    <w:rsid w:val="00144423"/>
    <w:rsid w:val="0014443C"/>
    <w:rsid w:val="0014453C"/>
    <w:rsid w:val="0014457B"/>
    <w:rsid w:val="00144650"/>
    <w:rsid w:val="00144D81"/>
    <w:rsid w:val="00145069"/>
    <w:rsid w:val="00146120"/>
    <w:rsid w:val="0014666D"/>
    <w:rsid w:val="00146A38"/>
    <w:rsid w:val="00146CDD"/>
    <w:rsid w:val="0014709C"/>
    <w:rsid w:val="00147189"/>
    <w:rsid w:val="00147250"/>
    <w:rsid w:val="00147313"/>
    <w:rsid w:val="001478EC"/>
    <w:rsid w:val="0014790E"/>
    <w:rsid w:val="00147BE8"/>
    <w:rsid w:val="00147F94"/>
    <w:rsid w:val="00150951"/>
    <w:rsid w:val="00150A31"/>
    <w:rsid w:val="00150ABD"/>
    <w:rsid w:val="00150E2F"/>
    <w:rsid w:val="0015102C"/>
    <w:rsid w:val="00151EA7"/>
    <w:rsid w:val="00151ED0"/>
    <w:rsid w:val="00152161"/>
    <w:rsid w:val="0015216C"/>
    <w:rsid w:val="00152503"/>
    <w:rsid w:val="00152C9D"/>
    <w:rsid w:val="00152D58"/>
    <w:rsid w:val="0015302F"/>
    <w:rsid w:val="001535C8"/>
    <w:rsid w:val="00153C61"/>
    <w:rsid w:val="00153EF2"/>
    <w:rsid w:val="00153FBE"/>
    <w:rsid w:val="0015456B"/>
    <w:rsid w:val="00154AFA"/>
    <w:rsid w:val="001554A5"/>
    <w:rsid w:val="00155AB7"/>
    <w:rsid w:val="00155B30"/>
    <w:rsid w:val="00156549"/>
    <w:rsid w:val="00156C76"/>
    <w:rsid w:val="00156FEA"/>
    <w:rsid w:val="001571D5"/>
    <w:rsid w:val="0015727B"/>
    <w:rsid w:val="00157667"/>
    <w:rsid w:val="0015776D"/>
    <w:rsid w:val="00157899"/>
    <w:rsid w:val="00157B27"/>
    <w:rsid w:val="00157C6E"/>
    <w:rsid w:val="00157CE8"/>
    <w:rsid w:val="001602B5"/>
    <w:rsid w:val="0016046E"/>
    <w:rsid w:val="00160824"/>
    <w:rsid w:val="00160AD1"/>
    <w:rsid w:val="00160AE1"/>
    <w:rsid w:val="00160E70"/>
    <w:rsid w:val="00160F77"/>
    <w:rsid w:val="0016116A"/>
    <w:rsid w:val="001612FE"/>
    <w:rsid w:val="0016152C"/>
    <w:rsid w:val="00161B6A"/>
    <w:rsid w:val="00161D4D"/>
    <w:rsid w:val="00162492"/>
    <w:rsid w:val="001625EE"/>
    <w:rsid w:val="00162909"/>
    <w:rsid w:val="00163A33"/>
    <w:rsid w:val="00163BCA"/>
    <w:rsid w:val="00163C04"/>
    <w:rsid w:val="00163E6C"/>
    <w:rsid w:val="001646E7"/>
    <w:rsid w:val="00164E9A"/>
    <w:rsid w:val="00165034"/>
    <w:rsid w:val="0016530A"/>
    <w:rsid w:val="00165419"/>
    <w:rsid w:val="00165A8C"/>
    <w:rsid w:val="00165C29"/>
    <w:rsid w:val="00165D59"/>
    <w:rsid w:val="00166014"/>
    <w:rsid w:val="00166B97"/>
    <w:rsid w:val="00166F36"/>
    <w:rsid w:val="00166FDD"/>
    <w:rsid w:val="001673CD"/>
    <w:rsid w:val="0016756E"/>
    <w:rsid w:val="00167681"/>
    <w:rsid w:val="00167D1D"/>
    <w:rsid w:val="00170225"/>
    <w:rsid w:val="0017031A"/>
    <w:rsid w:val="001703F2"/>
    <w:rsid w:val="001707ED"/>
    <w:rsid w:val="00170F4E"/>
    <w:rsid w:val="0017110A"/>
    <w:rsid w:val="0017123F"/>
    <w:rsid w:val="001714B7"/>
    <w:rsid w:val="001718F3"/>
    <w:rsid w:val="001719EA"/>
    <w:rsid w:val="00171A14"/>
    <w:rsid w:val="00171C7B"/>
    <w:rsid w:val="00171D06"/>
    <w:rsid w:val="00171D37"/>
    <w:rsid w:val="00171F82"/>
    <w:rsid w:val="001729ED"/>
    <w:rsid w:val="001730C5"/>
    <w:rsid w:val="0017323A"/>
    <w:rsid w:val="001735D0"/>
    <w:rsid w:val="00173813"/>
    <w:rsid w:val="00173997"/>
    <w:rsid w:val="00173A21"/>
    <w:rsid w:val="00173B32"/>
    <w:rsid w:val="00173E21"/>
    <w:rsid w:val="00174E4E"/>
    <w:rsid w:val="00175017"/>
    <w:rsid w:val="00175076"/>
    <w:rsid w:val="001751AC"/>
    <w:rsid w:val="00175B67"/>
    <w:rsid w:val="00175C37"/>
    <w:rsid w:val="00176606"/>
    <w:rsid w:val="0017660B"/>
    <w:rsid w:val="00176705"/>
    <w:rsid w:val="001767DD"/>
    <w:rsid w:val="00176A4C"/>
    <w:rsid w:val="0017706B"/>
    <w:rsid w:val="00177543"/>
    <w:rsid w:val="00177B66"/>
    <w:rsid w:val="00177E93"/>
    <w:rsid w:val="00180378"/>
    <w:rsid w:val="001804FD"/>
    <w:rsid w:val="001805D5"/>
    <w:rsid w:val="00180A8D"/>
    <w:rsid w:val="00180A99"/>
    <w:rsid w:val="00180E00"/>
    <w:rsid w:val="00180E01"/>
    <w:rsid w:val="00180FBF"/>
    <w:rsid w:val="00180FF0"/>
    <w:rsid w:val="001811AC"/>
    <w:rsid w:val="00181742"/>
    <w:rsid w:val="00181922"/>
    <w:rsid w:val="00181CF0"/>
    <w:rsid w:val="0018205B"/>
    <w:rsid w:val="0018213B"/>
    <w:rsid w:val="0018218A"/>
    <w:rsid w:val="001823C2"/>
    <w:rsid w:val="00182933"/>
    <w:rsid w:val="00183057"/>
    <w:rsid w:val="001834AD"/>
    <w:rsid w:val="001838FB"/>
    <w:rsid w:val="00183916"/>
    <w:rsid w:val="00183A91"/>
    <w:rsid w:val="00183D11"/>
    <w:rsid w:val="00183FE4"/>
    <w:rsid w:val="00184473"/>
    <w:rsid w:val="00184892"/>
    <w:rsid w:val="00184EA5"/>
    <w:rsid w:val="001855E3"/>
    <w:rsid w:val="00185710"/>
    <w:rsid w:val="00185728"/>
    <w:rsid w:val="001858D8"/>
    <w:rsid w:val="00185BC5"/>
    <w:rsid w:val="00185C5B"/>
    <w:rsid w:val="00185C65"/>
    <w:rsid w:val="00185DB5"/>
    <w:rsid w:val="0018621E"/>
    <w:rsid w:val="00186220"/>
    <w:rsid w:val="001865BB"/>
    <w:rsid w:val="00186620"/>
    <w:rsid w:val="001869A9"/>
    <w:rsid w:val="00186AD2"/>
    <w:rsid w:val="00186EAC"/>
    <w:rsid w:val="00187169"/>
    <w:rsid w:val="00187215"/>
    <w:rsid w:val="00187752"/>
    <w:rsid w:val="0018777F"/>
    <w:rsid w:val="00187A78"/>
    <w:rsid w:val="00187B20"/>
    <w:rsid w:val="00187B3E"/>
    <w:rsid w:val="00187C72"/>
    <w:rsid w:val="00187F91"/>
    <w:rsid w:val="0019103E"/>
    <w:rsid w:val="001914A7"/>
    <w:rsid w:val="001916FE"/>
    <w:rsid w:val="00191DDC"/>
    <w:rsid w:val="00191EE4"/>
    <w:rsid w:val="001928E4"/>
    <w:rsid w:val="00192C3C"/>
    <w:rsid w:val="001935CA"/>
    <w:rsid w:val="00193F12"/>
    <w:rsid w:val="001940C4"/>
    <w:rsid w:val="0019452D"/>
    <w:rsid w:val="001946D8"/>
    <w:rsid w:val="00194B06"/>
    <w:rsid w:val="00194C59"/>
    <w:rsid w:val="00194DAA"/>
    <w:rsid w:val="00194EB8"/>
    <w:rsid w:val="0019530D"/>
    <w:rsid w:val="00195946"/>
    <w:rsid w:val="00195AC2"/>
    <w:rsid w:val="00196574"/>
    <w:rsid w:val="00196915"/>
    <w:rsid w:val="00196B51"/>
    <w:rsid w:val="00196CF5"/>
    <w:rsid w:val="00196DFE"/>
    <w:rsid w:val="00197153"/>
    <w:rsid w:val="00197186"/>
    <w:rsid w:val="001971CE"/>
    <w:rsid w:val="00197484"/>
    <w:rsid w:val="001A05F6"/>
    <w:rsid w:val="001A0AB6"/>
    <w:rsid w:val="001A0EBA"/>
    <w:rsid w:val="001A0FDF"/>
    <w:rsid w:val="001A122F"/>
    <w:rsid w:val="001A13F0"/>
    <w:rsid w:val="001A14B9"/>
    <w:rsid w:val="001A1620"/>
    <w:rsid w:val="001A187D"/>
    <w:rsid w:val="001A1DA6"/>
    <w:rsid w:val="001A1DAE"/>
    <w:rsid w:val="001A204F"/>
    <w:rsid w:val="001A2146"/>
    <w:rsid w:val="001A231C"/>
    <w:rsid w:val="001A2352"/>
    <w:rsid w:val="001A23D8"/>
    <w:rsid w:val="001A2B6F"/>
    <w:rsid w:val="001A2C97"/>
    <w:rsid w:val="001A3177"/>
    <w:rsid w:val="001A31C2"/>
    <w:rsid w:val="001A354E"/>
    <w:rsid w:val="001A38F9"/>
    <w:rsid w:val="001A396A"/>
    <w:rsid w:val="001A3AE6"/>
    <w:rsid w:val="001A3DE8"/>
    <w:rsid w:val="001A5387"/>
    <w:rsid w:val="001A5BC1"/>
    <w:rsid w:val="001A6108"/>
    <w:rsid w:val="001A6219"/>
    <w:rsid w:val="001A636C"/>
    <w:rsid w:val="001A6393"/>
    <w:rsid w:val="001A6395"/>
    <w:rsid w:val="001A63E7"/>
    <w:rsid w:val="001A677C"/>
    <w:rsid w:val="001A6E23"/>
    <w:rsid w:val="001A6E46"/>
    <w:rsid w:val="001A6EF6"/>
    <w:rsid w:val="001A7592"/>
    <w:rsid w:val="001A75A3"/>
    <w:rsid w:val="001A7B5C"/>
    <w:rsid w:val="001A7F80"/>
    <w:rsid w:val="001B0348"/>
    <w:rsid w:val="001B0390"/>
    <w:rsid w:val="001B040B"/>
    <w:rsid w:val="001B08AD"/>
    <w:rsid w:val="001B095F"/>
    <w:rsid w:val="001B096F"/>
    <w:rsid w:val="001B0ABF"/>
    <w:rsid w:val="001B1607"/>
    <w:rsid w:val="001B1652"/>
    <w:rsid w:val="001B18C6"/>
    <w:rsid w:val="001B1A0E"/>
    <w:rsid w:val="001B1ECF"/>
    <w:rsid w:val="001B24C9"/>
    <w:rsid w:val="001B2605"/>
    <w:rsid w:val="001B2868"/>
    <w:rsid w:val="001B2BD2"/>
    <w:rsid w:val="001B2D97"/>
    <w:rsid w:val="001B2E72"/>
    <w:rsid w:val="001B2EDF"/>
    <w:rsid w:val="001B3D79"/>
    <w:rsid w:val="001B4478"/>
    <w:rsid w:val="001B45BD"/>
    <w:rsid w:val="001B4655"/>
    <w:rsid w:val="001B47C8"/>
    <w:rsid w:val="001B481B"/>
    <w:rsid w:val="001B483C"/>
    <w:rsid w:val="001B4DCF"/>
    <w:rsid w:val="001B5043"/>
    <w:rsid w:val="001B50E0"/>
    <w:rsid w:val="001B5941"/>
    <w:rsid w:val="001B59BB"/>
    <w:rsid w:val="001B5A49"/>
    <w:rsid w:val="001B5D77"/>
    <w:rsid w:val="001B5ED0"/>
    <w:rsid w:val="001B60B2"/>
    <w:rsid w:val="001B625D"/>
    <w:rsid w:val="001B6C92"/>
    <w:rsid w:val="001B6CDE"/>
    <w:rsid w:val="001B6DC5"/>
    <w:rsid w:val="001B72F7"/>
    <w:rsid w:val="001B746D"/>
    <w:rsid w:val="001B763C"/>
    <w:rsid w:val="001B7903"/>
    <w:rsid w:val="001B7BBB"/>
    <w:rsid w:val="001C096F"/>
    <w:rsid w:val="001C0CB3"/>
    <w:rsid w:val="001C0F26"/>
    <w:rsid w:val="001C1191"/>
    <w:rsid w:val="001C148A"/>
    <w:rsid w:val="001C1E59"/>
    <w:rsid w:val="001C1FB2"/>
    <w:rsid w:val="001C25F3"/>
    <w:rsid w:val="001C2FE1"/>
    <w:rsid w:val="001C30E3"/>
    <w:rsid w:val="001C3138"/>
    <w:rsid w:val="001C3204"/>
    <w:rsid w:val="001C322C"/>
    <w:rsid w:val="001C32F8"/>
    <w:rsid w:val="001C3AC6"/>
    <w:rsid w:val="001C439A"/>
    <w:rsid w:val="001C4424"/>
    <w:rsid w:val="001C4829"/>
    <w:rsid w:val="001C4AEA"/>
    <w:rsid w:val="001C4D9D"/>
    <w:rsid w:val="001C501A"/>
    <w:rsid w:val="001C506D"/>
    <w:rsid w:val="001C526D"/>
    <w:rsid w:val="001C53E7"/>
    <w:rsid w:val="001C546D"/>
    <w:rsid w:val="001C5579"/>
    <w:rsid w:val="001C5762"/>
    <w:rsid w:val="001C5933"/>
    <w:rsid w:val="001C5D41"/>
    <w:rsid w:val="001C5F01"/>
    <w:rsid w:val="001C63D4"/>
    <w:rsid w:val="001C693B"/>
    <w:rsid w:val="001C6DE8"/>
    <w:rsid w:val="001C7006"/>
    <w:rsid w:val="001C743C"/>
    <w:rsid w:val="001C76EC"/>
    <w:rsid w:val="001C78E0"/>
    <w:rsid w:val="001C7A2A"/>
    <w:rsid w:val="001C7D1C"/>
    <w:rsid w:val="001C7FA5"/>
    <w:rsid w:val="001D083A"/>
    <w:rsid w:val="001D09EF"/>
    <w:rsid w:val="001D10DC"/>
    <w:rsid w:val="001D146D"/>
    <w:rsid w:val="001D1AF6"/>
    <w:rsid w:val="001D1B85"/>
    <w:rsid w:val="001D202A"/>
    <w:rsid w:val="001D20E9"/>
    <w:rsid w:val="001D21BD"/>
    <w:rsid w:val="001D26AD"/>
    <w:rsid w:val="001D29AC"/>
    <w:rsid w:val="001D2B20"/>
    <w:rsid w:val="001D2CB3"/>
    <w:rsid w:val="001D30D9"/>
    <w:rsid w:val="001D32D8"/>
    <w:rsid w:val="001D39CC"/>
    <w:rsid w:val="001D3A53"/>
    <w:rsid w:val="001D3B2B"/>
    <w:rsid w:val="001D3C65"/>
    <w:rsid w:val="001D3F2B"/>
    <w:rsid w:val="001D3F2E"/>
    <w:rsid w:val="001D4025"/>
    <w:rsid w:val="001D41B9"/>
    <w:rsid w:val="001D44D3"/>
    <w:rsid w:val="001D451B"/>
    <w:rsid w:val="001D470C"/>
    <w:rsid w:val="001D47BA"/>
    <w:rsid w:val="001D49BB"/>
    <w:rsid w:val="001D574C"/>
    <w:rsid w:val="001D5886"/>
    <w:rsid w:val="001D5B0D"/>
    <w:rsid w:val="001D5B4B"/>
    <w:rsid w:val="001D5F77"/>
    <w:rsid w:val="001D63BF"/>
    <w:rsid w:val="001D6635"/>
    <w:rsid w:val="001D69F8"/>
    <w:rsid w:val="001D6DA9"/>
    <w:rsid w:val="001D6DE0"/>
    <w:rsid w:val="001D712A"/>
    <w:rsid w:val="001D7429"/>
    <w:rsid w:val="001D7489"/>
    <w:rsid w:val="001D7611"/>
    <w:rsid w:val="001D77C3"/>
    <w:rsid w:val="001D7AB3"/>
    <w:rsid w:val="001D7B38"/>
    <w:rsid w:val="001D7E72"/>
    <w:rsid w:val="001E0317"/>
    <w:rsid w:val="001E06DE"/>
    <w:rsid w:val="001E0E2D"/>
    <w:rsid w:val="001E1037"/>
    <w:rsid w:val="001E12CD"/>
    <w:rsid w:val="001E12FA"/>
    <w:rsid w:val="001E1669"/>
    <w:rsid w:val="001E19C7"/>
    <w:rsid w:val="001E1BF7"/>
    <w:rsid w:val="001E1C3D"/>
    <w:rsid w:val="001E2098"/>
    <w:rsid w:val="001E27ED"/>
    <w:rsid w:val="001E2B0C"/>
    <w:rsid w:val="001E2BDE"/>
    <w:rsid w:val="001E2C09"/>
    <w:rsid w:val="001E2C42"/>
    <w:rsid w:val="001E3440"/>
    <w:rsid w:val="001E3521"/>
    <w:rsid w:val="001E37B5"/>
    <w:rsid w:val="001E3919"/>
    <w:rsid w:val="001E3BDC"/>
    <w:rsid w:val="001E5DF1"/>
    <w:rsid w:val="001E5F69"/>
    <w:rsid w:val="001E6BFD"/>
    <w:rsid w:val="001E7138"/>
    <w:rsid w:val="001E72C9"/>
    <w:rsid w:val="001E73FE"/>
    <w:rsid w:val="001E742C"/>
    <w:rsid w:val="001E7560"/>
    <w:rsid w:val="001E796D"/>
    <w:rsid w:val="001E7A69"/>
    <w:rsid w:val="001E7B31"/>
    <w:rsid w:val="001E7BE8"/>
    <w:rsid w:val="001E7E36"/>
    <w:rsid w:val="001F04E0"/>
    <w:rsid w:val="001F0790"/>
    <w:rsid w:val="001F08E5"/>
    <w:rsid w:val="001F0993"/>
    <w:rsid w:val="001F0C5A"/>
    <w:rsid w:val="001F10AA"/>
    <w:rsid w:val="001F1292"/>
    <w:rsid w:val="001F12F2"/>
    <w:rsid w:val="001F1371"/>
    <w:rsid w:val="001F13C4"/>
    <w:rsid w:val="001F152A"/>
    <w:rsid w:val="001F1786"/>
    <w:rsid w:val="001F1899"/>
    <w:rsid w:val="001F1ACC"/>
    <w:rsid w:val="001F1BF5"/>
    <w:rsid w:val="001F1CC3"/>
    <w:rsid w:val="001F1DFF"/>
    <w:rsid w:val="001F1F11"/>
    <w:rsid w:val="001F28F7"/>
    <w:rsid w:val="001F2E8E"/>
    <w:rsid w:val="001F2E9D"/>
    <w:rsid w:val="001F3068"/>
    <w:rsid w:val="001F306F"/>
    <w:rsid w:val="001F373A"/>
    <w:rsid w:val="001F42EF"/>
    <w:rsid w:val="001F47C8"/>
    <w:rsid w:val="001F486E"/>
    <w:rsid w:val="001F4BF7"/>
    <w:rsid w:val="001F4F85"/>
    <w:rsid w:val="001F50FA"/>
    <w:rsid w:val="001F55C6"/>
    <w:rsid w:val="001F5670"/>
    <w:rsid w:val="001F584F"/>
    <w:rsid w:val="001F5AED"/>
    <w:rsid w:val="001F6366"/>
    <w:rsid w:val="001F6C8A"/>
    <w:rsid w:val="001F6CA9"/>
    <w:rsid w:val="001F7785"/>
    <w:rsid w:val="001F77E9"/>
    <w:rsid w:val="001F781B"/>
    <w:rsid w:val="001F7A9F"/>
    <w:rsid w:val="001F7E6B"/>
    <w:rsid w:val="00200172"/>
    <w:rsid w:val="00200506"/>
    <w:rsid w:val="00200595"/>
    <w:rsid w:val="002006CB"/>
    <w:rsid w:val="00200E4C"/>
    <w:rsid w:val="0020116A"/>
    <w:rsid w:val="00201E3B"/>
    <w:rsid w:val="00201EFE"/>
    <w:rsid w:val="0020243B"/>
    <w:rsid w:val="002027F6"/>
    <w:rsid w:val="002029DB"/>
    <w:rsid w:val="00202B99"/>
    <w:rsid w:val="0020342C"/>
    <w:rsid w:val="002039F5"/>
    <w:rsid w:val="00203AFA"/>
    <w:rsid w:val="00203B03"/>
    <w:rsid w:val="00203F79"/>
    <w:rsid w:val="0020416A"/>
    <w:rsid w:val="00204B77"/>
    <w:rsid w:val="00205085"/>
    <w:rsid w:val="00205401"/>
    <w:rsid w:val="002057F0"/>
    <w:rsid w:val="00205869"/>
    <w:rsid w:val="00205908"/>
    <w:rsid w:val="0020609E"/>
    <w:rsid w:val="002060D1"/>
    <w:rsid w:val="00206403"/>
    <w:rsid w:val="002066E6"/>
    <w:rsid w:val="002069C6"/>
    <w:rsid w:val="00206CB3"/>
    <w:rsid w:val="00206D3B"/>
    <w:rsid w:val="00206DF7"/>
    <w:rsid w:val="00207419"/>
    <w:rsid w:val="00207601"/>
    <w:rsid w:val="00210A4B"/>
    <w:rsid w:val="00210FD7"/>
    <w:rsid w:val="00211208"/>
    <w:rsid w:val="002112AF"/>
    <w:rsid w:val="0021133C"/>
    <w:rsid w:val="002115A0"/>
    <w:rsid w:val="00211830"/>
    <w:rsid w:val="00211A2A"/>
    <w:rsid w:val="00211AA6"/>
    <w:rsid w:val="0021248C"/>
    <w:rsid w:val="0021259D"/>
    <w:rsid w:val="00212B81"/>
    <w:rsid w:val="00212DB6"/>
    <w:rsid w:val="0021314B"/>
    <w:rsid w:val="0021373F"/>
    <w:rsid w:val="00213808"/>
    <w:rsid w:val="00213865"/>
    <w:rsid w:val="002139F3"/>
    <w:rsid w:val="00213F43"/>
    <w:rsid w:val="00214141"/>
    <w:rsid w:val="002145BF"/>
    <w:rsid w:val="0021470A"/>
    <w:rsid w:val="0021470F"/>
    <w:rsid w:val="00214920"/>
    <w:rsid w:val="002152BC"/>
    <w:rsid w:val="0021553E"/>
    <w:rsid w:val="002157F1"/>
    <w:rsid w:val="002158A8"/>
    <w:rsid w:val="00215CD5"/>
    <w:rsid w:val="00215D40"/>
    <w:rsid w:val="0021639F"/>
    <w:rsid w:val="00216529"/>
    <w:rsid w:val="002165F9"/>
    <w:rsid w:val="0021677B"/>
    <w:rsid w:val="002168D3"/>
    <w:rsid w:val="00216B09"/>
    <w:rsid w:val="002174AC"/>
    <w:rsid w:val="002174D5"/>
    <w:rsid w:val="00217553"/>
    <w:rsid w:val="00217989"/>
    <w:rsid w:val="002179D2"/>
    <w:rsid w:val="00217BFD"/>
    <w:rsid w:val="00217C03"/>
    <w:rsid w:val="00217FCE"/>
    <w:rsid w:val="00220420"/>
    <w:rsid w:val="00220436"/>
    <w:rsid w:val="00220662"/>
    <w:rsid w:val="00220674"/>
    <w:rsid w:val="002206C2"/>
    <w:rsid w:val="00220857"/>
    <w:rsid w:val="00220D33"/>
    <w:rsid w:val="00220DA8"/>
    <w:rsid w:val="00220DD5"/>
    <w:rsid w:val="00220F4F"/>
    <w:rsid w:val="00221316"/>
    <w:rsid w:val="00221319"/>
    <w:rsid w:val="00221806"/>
    <w:rsid w:val="00221B84"/>
    <w:rsid w:val="00221F98"/>
    <w:rsid w:val="00221FAA"/>
    <w:rsid w:val="00222327"/>
    <w:rsid w:val="00222396"/>
    <w:rsid w:val="00222668"/>
    <w:rsid w:val="00222679"/>
    <w:rsid w:val="002229E5"/>
    <w:rsid w:val="00222C55"/>
    <w:rsid w:val="00222E79"/>
    <w:rsid w:val="002236C9"/>
    <w:rsid w:val="00223A64"/>
    <w:rsid w:val="00223B24"/>
    <w:rsid w:val="0022407C"/>
    <w:rsid w:val="00224844"/>
    <w:rsid w:val="00224AC8"/>
    <w:rsid w:val="00224B64"/>
    <w:rsid w:val="00224C26"/>
    <w:rsid w:val="002254EC"/>
    <w:rsid w:val="00225990"/>
    <w:rsid w:val="00225AC2"/>
    <w:rsid w:val="00225B3E"/>
    <w:rsid w:val="00225DB1"/>
    <w:rsid w:val="00226234"/>
    <w:rsid w:val="00227010"/>
    <w:rsid w:val="00227470"/>
    <w:rsid w:val="002275AB"/>
    <w:rsid w:val="002275D1"/>
    <w:rsid w:val="0022760A"/>
    <w:rsid w:val="0022769F"/>
    <w:rsid w:val="002279F1"/>
    <w:rsid w:val="00227BB9"/>
    <w:rsid w:val="00227BBF"/>
    <w:rsid w:val="00230167"/>
    <w:rsid w:val="00230582"/>
    <w:rsid w:val="00230AE9"/>
    <w:rsid w:val="00230CF3"/>
    <w:rsid w:val="00230D86"/>
    <w:rsid w:val="00230E09"/>
    <w:rsid w:val="00231700"/>
    <w:rsid w:val="002324A9"/>
    <w:rsid w:val="0023255B"/>
    <w:rsid w:val="00232658"/>
    <w:rsid w:val="002326E7"/>
    <w:rsid w:val="00232A58"/>
    <w:rsid w:val="00232EAF"/>
    <w:rsid w:val="00233625"/>
    <w:rsid w:val="00233860"/>
    <w:rsid w:val="00233A18"/>
    <w:rsid w:val="00233D03"/>
    <w:rsid w:val="00233F2A"/>
    <w:rsid w:val="00233F7D"/>
    <w:rsid w:val="00234C5E"/>
    <w:rsid w:val="00234D2F"/>
    <w:rsid w:val="00234E6F"/>
    <w:rsid w:val="00234F2C"/>
    <w:rsid w:val="0023594A"/>
    <w:rsid w:val="002359E9"/>
    <w:rsid w:val="00236115"/>
    <w:rsid w:val="00236196"/>
    <w:rsid w:val="00236262"/>
    <w:rsid w:val="00236411"/>
    <w:rsid w:val="00236664"/>
    <w:rsid w:val="00236C70"/>
    <w:rsid w:val="00236EFC"/>
    <w:rsid w:val="002378E7"/>
    <w:rsid w:val="00237BD0"/>
    <w:rsid w:val="00237C3D"/>
    <w:rsid w:val="00240184"/>
    <w:rsid w:val="00240A69"/>
    <w:rsid w:val="0024139E"/>
    <w:rsid w:val="00241411"/>
    <w:rsid w:val="00241C9C"/>
    <w:rsid w:val="00241DE8"/>
    <w:rsid w:val="00241FE4"/>
    <w:rsid w:val="00241FEE"/>
    <w:rsid w:val="00242470"/>
    <w:rsid w:val="00242A13"/>
    <w:rsid w:val="00242AFD"/>
    <w:rsid w:val="00242D5F"/>
    <w:rsid w:val="002436B6"/>
    <w:rsid w:val="002439E8"/>
    <w:rsid w:val="00243FE6"/>
    <w:rsid w:val="002440F5"/>
    <w:rsid w:val="0024422B"/>
    <w:rsid w:val="002444E6"/>
    <w:rsid w:val="0024494F"/>
    <w:rsid w:val="00244F7C"/>
    <w:rsid w:val="0024501F"/>
    <w:rsid w:val="0024507E"/>
    <w:rsid w:val="002457A1"/>
    <w:rsid w:val="002459A9"/>
    <w:rsid w:val="00245C52"/>
    <w:rsid w:val="00245CFD"/>
    <w:rsid w:val="002464D3"/>
    <w:rsid w:val="00246734"/>
    <w:rsid w:val="00246800"/>
    <w:rsid w:val="00246BC7"/>
    <w:rsid w:val="00246DCB"/>
    <w:rsid w:val="00247085"/>
    <w:rsid w:val="002470F8"/>
    <w:rsid w:val="002474BA"/>
    <w:rsid w:val="0024769F"/>
    <w:rsid w:val="002479B5"/>
    <w:rsid w:val="0025090F"/>
    <w:rsid w:val="00250A75"/>
    <w:rsid w:val="00250AFC"/>
    <w:rsid w:val="00250B6E"/>
    <w:rsid w:val="002517A3"/>
    <w:rsid w:val="002519A9"/>
    <w:rsid w:val="00251D5B"/>
    <w:rsid w:val="00251FC5"/>
    <w:rsid w:val="00252023"/>
    <w:rsid w:val="0025212D"/>
    <w:rsid w:val="002521B0"/>
    <w:rsid w:val="0025250A"/>
    <w:rsid w:val="0025258A"/>
    <w:rsid w:val="00252834"/>
    <w:rsid w:val="00252A44"/>
    <w:rsid w:val="00253468"/>
    <w:rsid w:val="002537E0"/>
    <w:rsid w:val="002538B5"/>
    <w:rsid w:val="0025396A"/>
    <w:rsid w:val="00253B94"/>
    <w:rsid w:val="002546F1"/>
    <w:rsid w:val="00254A74"/>
    <w:rsid w:val="00254B2E"/>
    <w:rsid w:val="00254BB9"/>
    <w:rsid w:val="00254BF4"/>
    <w:rsid w:val="00254CD9"/>
    <w:rsid w:val="00255002"/>
    <w:rsid w:val="00255006"/>
    <w:rsid w:val="00255224"/>
    <w:rsid w:val="0025542A"/>
    <w:rsid w:val="00255894"/>
    <w:rsid w:val="00255CD7"/>
    <w:rsid w:val="00256323"/>
    <w:rsid w:val="00256AB3"/>
    <w:rsid w:val="00256E4B"/>
    <w:rsid w:val="002572C0"/>
    <w:rsid w:val="0025752F"/>
    <w:rsid w:val="00257D37"/>
    <w:rsid w:val="00257FEF"/>
    <w:rsid w:val="002600D2"/>
    <w:rsid w:val="002601C6"/>
    <w:rsid w:val="00260694"/>
    <w:rsid w:val="002606D8"/>
    <w:rsid w:val="00260A9E"/>
    <w:rsid w:val="00261B2F"/>
    <w:rsid w:val="00262389"/>
    <w:rsid w:val="00262F10"/>
    <w:rsid w:val="00263246"/>
    <w:rsid w:val="002638AA"/>
    <w:rsid w:val="00263C8F"/>
    <w:rsid w:val="00263DC6"/>
    <w:rsid w:val="002641EB"/>
    <w:rsid w:val="002649D6"/>
    <w:rsid w:val="0026565C"/>
    <w:rsid w:val="00265B73"/>
    <w:rsid w:val="00265CA3"/>
    <w:rsid w:val="002662FE"/>
    <w:rsid w:val="002668FC"/>
    <w:rsid w:val="00266C03"/>
    <w:rsid w:val="00266F9D"/>
    <w:rsid w:val="0026752F"/>
    <w:rsid w:val="002679A8"/>
    <w:rsid w:val="00267ABE"/>
    <w:rsid w:val="00270AA1"/>
    <w:rsid w:val="0027145B"/>
    <w:rsid w:val="002715A0"/>
    <w:rsid w:val="00271607"/>
    <w:rsid w:val="002719C0"/>
    <w:rsid w:val="002723DF"/>
    <w:rsid w:val="00272608"/>
    <w:rsid w:val="00272A11"/>
    <w:rsid w:val="00272B07"/>
    <w:rsid w:val="00272DF1"/>
    <w:rsid w:val="00273070"/>
    <w:rsid w:val="0027315F"/>
    <w:rsid w:val="00273479"/>
    <w:rsid w:val="002735DD"/>
    <w:rsid w:val="002735EC"/>
    <w:rsid w:val="002736A0"/>
    <w:rsid w:val="00274231"/>
    <w:rsid w:val="002742A2"/>
    <w:rsid w:val="00274476"/>
    <w:rsid w:val="0027475C"/>
    <w:rsid w:val="00274C2D"/>
    <w:rsid w:val="0027586A"/>
    <w:rsid w:val="00275D9F"/>
    <w:rsid w:val="00275EB6"/>
    <w:rsid w:val="002762CF"/>
    <w:rsid w:val="00276418"/>
    <w:rsid w:val="00277739"/>
    <w:rsid w:val="00281ABD"/>
    <w:rsid w:val="002825F6"/>
    <w:rsid w:val="002826C1"/>
    <w:rsid w:val="00282E4D"/>
    <w:rsid w:val="002833CE"/>
    <w:rsid w:val="002837AE"/>
    <w:rsid w:val="0028386E"/>
    <w:rsid w:val="00283AD3"/>
    <w:rsid w:val="00284123"/>
    <w:rsid w:val="00284621"/>
    <w:rsid w:val="00284A81"/>
    <w:rsid w:val="00284B1B"/>
    <w:rsid w:val="00284CDD"/>
    <w:rsid w:val="0028538A"/>
    <w:rsid w:val="00286171"/>
    <w:rsid w:val="00286311"/>
    <w:rsid w:val="002864E2"/>
    <w:rsid w:val="002866DB"/>
    <w:rsid w:val="00287295"/>
    <w:rsid w:val="00287413"/>
    <w:rsid w:val="00290117"/>
    <w:rsid w:val="00290147"/>
    <w:rsid w:val="00290214"/>
    <w:rsid w:val="00290333"/>
    <w:rsid w:val="002907FE"/>
    <w:rsid w:val="0029090A"/>
    <w:rsid w:val="00290D51"/>
    <w:rsid w:val="00290D64"/>
    <w:rsid w:val="00290EB8"/>
    <w:rsid w:val="00290EC1"/>
    <w:rsid w:val="002910B1"/>
    <w:rsid w:val="0029112B"/>
    <w:rsid w:val="0029128D"/>
    <w:rsid w:val="002913A7"/>
    <w:rsid w:val="002913C2"/>
    <w:rsid w:val="00291494"/>
    <w:rsid w:val="0029172D"/>
    <w:rsid w:val="002917A1"/>
    <w:rsid w:val="00291A33"/>
    <w:rsid w:val="00291B9C"/>
    <w:rsid w:val="00291DD4"/>
    <w:rsid w:val="00292012"/>
    <w:rsid w:val="0029216F"/>
    <w:rsid w:val="002924A2"/>
    <w:rsid w:val="0029282E"/>
    <w:rsid w:val="00292950"/>
    <w:rsid w:val="00292D63"/>
    <w:rsid w:val="00293270"/>
    <w:rsid w:val="00293298"/>
    <w:rsid w:val="002936E7"/>
    <w:rsid w:val="0029389F"/>
    <w:rsid w:val="00294048"/>
    <w:rsid w:val="00294077"/>
    <w:rsid w:val="00294380"/>
    <w:rsid w:val="002944B7"/>
    <w:rsid w:val="0029463A"/>
    <w:rsid w:val="00294739"/>
    <w:rsid w:val="0029497A"/>
    <w:rsid w:val="0029498B"/>
    <w:rsid w:val="00294A04"/>
    <w:rsid w:val="00294AF6"/>
    <w:rsid w:val="0029577B"/>
    <w:rsid w:val="0029621A"/>
    <w:rsid w:val="0029649B"/>
    <w:rsid w:val="002965B3"/>
    <w:rsid w:val="0029678C"/>
    <w:rsid w:val="002969FD"/>
    <w:rsid w:val="002970AC"/>
    <w:rsid w:val="0029710C"/>
    <w:rsid w:val="00297988"/>
    <w:rsid w:val="00297E63"/>
    <w:rsid w:val="002A021B"/>
    <w:rsid w:val="002A1129"/>
    <w:rsid w:val="002A129C"/>
    <w:rsid w:val="002A1688"/>
    <w:rsid w:val="002A1801"/>
    <w:rsid w:val="002A1B8B"/>
    <w:rsid w:val="002A1D2A"/>
    <w:rsid w:val="002A1DD3"/>
    <w:rsid w:val="002A1DE6"/>
    <w:rsid w:val="002A1E51"/>
    <w:rsid w:val="002A30A9"/>
    <w:rsid w:val="002A3532"/>
    <w:rsid w:val="002A3FDD"/>
    <w:rsid w:val="002A4856"/>
    <w:rsid w:val="002A4883"/>
    <w:rsid w:val="002A4B81"/>
    <w:rsid w:val="002A51AD"/>
    <w:rsid w:val="002A5234"/>
    <w:rsid w:val="002A55A8"/>
    <w:rsid w:val="002A56BF"/>
    <w:rsid w:val="002A597B"/>
    <w:rsid w:val="002A6081"/>
    <w:rsid w:val="002A62C9"/>
    <w:rsid w:val="002A65F3"/>
    <w:rsid w:val="002A6697"/>
    <w:rsid w:val="002A6704"/>
    <w:rsid w:val="002A6980"/>
    <w:rsid w:val="002A6E1C"/>
    <w:rsid w:val="002A7118"/>
    <w:rsid w:val="002A72D8"/>
    <w:rsid w:val="002A73A4"/>
    <w:rsid w:val="002A758E"/>
    <w:rsid w:val="002A7887"/>
    <w:rsid w:val="002A7974"/>
    <w:rsid w:val="002A7EBB"/>
    <w:rsid w:val="002B0086"/>
    <w:rsid w:val="002B03CD"/>
    <w:rsid w:val="002B075A"/>
    <w:rsid w:val="002B07D4"/>
    <w:rsid w:val="002B09AA"/>
    <w:rsid w:val="002B10A5"/>
    <w:rsid w:val="002B166E"/>
    <w:rsid w:val="002B1771"/>
    <w:rsid w:val="002B194C"/>
    <w:rsid w:val="002B1F2E"/>
    <w:rsid w:val="002B251C"/>
    <w:rsid w:val="002B283C"/>
    <w:rsid w:val="002B2EAD"/>
    <w:rsid w:val="002B304A"/>
    <w:rsid w:val="002B3153"/>
    <w:rsid w:val="002B3359"/>
    <w:rsid w:val="002B34BD"/>
    <w:rsid w:val="002B354B"/>
    <w:rsid w:val="002B3634"/>
    <w:rsid w:val="002B3B32"/>
    <w:rsid w:val="002B3CEC"/>
    <w:rsid w:val="002B3D9F"/>
    <w:rsid w:val="002B3F8F"/>
    <w:rsid w:val="002B3FEF"/>
    <w:rsid w:val="002B40B9"/>
    <w:rsid w:val="002B4259"/>
    <w:rsid w:val="002B4478"/>
    <w:rsid w:val="002B44C3"/>
    <w:rsid w:val="002B4FEF"/>
    <w:rsid w:val="002B51C7"/>
    <w:rsid w:val="002B523F"/>
    <w:rsid w:val="002B53E8"/>
    <w:rsid w:val="002B5BDC"/>
    <w:rsid w:val="002B5C75"/>
    <w:rsid w:val="002B6159"/>
    <w:rsid w:val="002B620E"/>
    <w:rsid w:val="002B621D"/>
    <w:rsid w:val="002B63B8"/>
    <w:rsid w:val="002B67F2"/>
    <w:rsid w:val="002B6A74"/>
    <w:rsid w:val="002B6B13"/>
    <w:rsid w:val="002B7107"/>
    <w:rsid w:val="002B727A"/>
    <w:rsid w:val="002B7653"/>
    <w:rsid w:val="002B7C8E"/>
    <w:rsid w:val="002C0583"/>
    <w:rsid w:val="002C0E45"/>
    <w:rsid w:val="002C0E78"/>
    <w:rsid w:val="002C11A5"/>
    <w:rsid w:val="002C1239"/>
    <w:rsid w:val="002C1C32"/>
    <w:rsid w:val="002C2009"/>
    <w:rsid w:val="002C2136"/>
    <w:rsid w:val="002C285D"/>
    <w:rsid w:val="002C3183"/>
    <w:rsid w:val="002C348F"/>
    <w:rsid w:val="002C38BD"/>
    <w:rsid w:val="002C3DAD"/>
    <w:rsid w:val="002C433E"/>
    <w:rsid w:val="002C4373"/>
    <w:rsid w:val="002C472A"/>
    <w:rsid w:val="002C4C5C"/>
    <w:rsid w:val="002C4CE0"/>
    <w:rsid w:val="002C4D0F"/>
    <w:rsid w:val="002C4ED4"/>
    <w:rsid w:val="002C5083"/>
    <w:rsid w:val="002C5C87"/>
    <w:rsid w:val="002C6FD9"/>
    <w:rsid w:val="002C76F2"/>
    <w:rsid w:val="002C7B1B"/>
    <w:rsid w:val="002C7B62"/>
    <w:rsid w:val="002C7CCD"/>
    <w:rsid w:val="002C7F36"/>
    <w:rsid w:val="002D0094"/>
    <w:rsid w:val="002D00A8"/>
    <w:rsid w:val="002D0149"/>
    <w:rsid w:val="002D0787"/>
    <w:rsid w:val="002D0A49"/>
    <w:rsid w:val="002D0D38"/>
    <w:rsid w:val="002D0DCA"/>
    <w:rsid w:val="002D0FDB"/>
    <w:rsid w:val="002D1242"/>
    <w:rsid w:val="002D1720"/>
    <w:rsid w:val="002D1D66"/>
    <w:rsid w:val="002D266F"/>
    <w:rsid w:val="002D2A1F"/>
    <w:rsid w:val="002D2FF6"/>
    <w:rsid w:val="002D3158"/>
    <w:rsid w:val="002D3321"/>
    <w:rsid w:val="002D3497"/>
    <w:rsid w:val="002D3799"/>
    <w:rsid w:val="002D3930"/>
    <w:rsid w:val="002D3CAD"/>
    <w:rsid w:val="002D4562"/>
    <w:rsid w:val="002D4949"/>
    <w:rsid w:val="002D4BE7"/>
    <w:rsid w:val="002D4F83"/>
    <w:rsid w:val="002D5272"/>
    <w:rsid w:val="002D556E"/>
    <w:rsid w:val="002D6084"/>
    <w:rsid w:val="002D69FC"/>
    <w:rsid w:val="002D6C11"/>
    <w:rsid w:val="002D6C7A"/>
    <w:rsid w:val="002D6E82"/>
    <w:rsid w:val="002D6FE8"/>
    <w:rsid w:val="002D7265"/>
    <w:rsid w:val="002D72A8"/>
    <w:rsid w:val="002D7982"/>
    <w:rsid w:val="002D7B10"/>
    <w:rsid w:val="002E036E"/>
    <w:rsid w:val="002E0631"/>
    <w:rsid w:val="002E0727"/>
    <w:rsid w:val="002E0801"/>
    <w:rsid w:val="002E0874"/>
    <w:rsid w:val="002E0DC0"/>
    <w:rsid w:val="002E102D"/>
    <w:rsid w:val="002E12CC"/>
    <w:rsid w:val="002E134E"/>
    <w:rsid w:val="002E15C8"/>
    <w:rsid w:val="002E1634"/>
    <w:rsid w:val="002E18B0"/>
    <w:rsid w:val="002E19FF"/>
    <w:rsid w:val="002E1A51"/>
    <w:rsid w:val="002E1A5C"/>
    <w:rsid w:val="002E1ADF"/>
    <w:rsid w:val="002E1C31"/>
    <w:rsid w:val="002E1DE4"/>
    <w:rsid w:val="002E1E7F"/>
    <w:rsid w:val="002E1EAD"/>
    <w:rsid w:val="002E2325"/>
    <w:rsid w:val="002E2338"/>
    <w:rsid w:val="002E28C7"/>
    <w:rsid w:val="002E2BB8"/>
    <w:rsid w:val="002E2D42"/>
    <w:rsid w:val="002E3101"/>
    <w:rsid w:val="002E444E"/>
    <w:rsid w:val="002E4809"/>
    <w:rsid w:val="002E4CF1"/>
    <w:rsid w:val="002E4CF7"/>
    <w:rsid w:val="002E5191"/>
    <w:rsid w:val="002E5222"/>
    <w:rsid w:val="002E53E6"/>
    <w:rsid w:val="002E5539"/>
    <w:rsid w:val="002E56EA"/>
    <w:rsid w:val="002E5C31"/>
    <w:rsid w:val="002E5DE1"/>
    <w:rsid w:val="002E5F13"/>
    <w:rsid w:val="002E5F30"/>
    <w:rsid w:val="002E664D"/>
    <w:rsid w:val="002E6864"/>
    <w:rsid w:val="002E7004"/>
    <w:rsid w:val="002E76CC"/>
    <w:rsid w:val="002F038D"/>
    <w:rsid w:val="002F0C58"/>
    <w:rsid w:val="002F0E51"/>
    <w:rsid w:val="002F0FE9"/>
    <w:rsid w:val="002F101B"/>
    <w:rsid w:val="002F1121"/>
    <w:rsid w:val="002F1607"/>
    <w:rsid w:val="002F18A0"/>
    <w:rsid w:val="002F1BBC"/>
    <w:rsid w:val="002F1E5A"/>
    <w:rsid w:val="002F20BC"/>
    <w:rsid w:val="002F22D9"/>
    <w:rsid w:val="002F305F"/>
    <w:rsid w:val="002F3289"/>
    <w:rsid w:val="002F3464"/>
    <w:rsid w:val="002F3865"/>
    <w:rsid w:val="002F3DFF"/>
    <w:rsid w:val="002F3FF3"/>
    <w:rsid w:val="002F4551"/>
    <w:rsid w:val="002F46EB"/>
    <w:rsid w:val="002F4AB3"/>
    <w:rsid w:val="002F4B34"/>
    <w:rsid w:val="002F5524"/>
    <w:rsid w:val="002F56BC"/>
    <w:rsid w:val="002F5749"/>
    <w:rsid w:val="002F57E3"/>
    <w:rsid w:val="002F5941"/>
    <w:rsid w:val="002F596A"/>
    <w:rsid w:val="002F59CC"/>
    <w:rsid w:val="002F5CDF"/>
    <w:rsid w:val="002F5D18"/>
    <w:rsid w:val="002F661B"/>
    <w:rsid w:val="002F69D3"/>
    <w:rsid w:val="002F6B99"/>
    <w:rsid w:val="002F6C15"/>
    <w:rsid w:val="002F6D2B"/>
    <w:rsid w:val="002F6EDA"/>
    <w:rsid w:val="002F722D"/>
    <w:rsid w:val="002F75BE"/>
    <w:rsid w:val="002F7765"/>
    <w:rsid w:val="002F77EF"/>
    <w:rsid w:val="002F7EEA"/>
    <w:rsid w:val="003001CA"/>
    <w:rsid w:val="003006FC"/>
    <w:rsid w:val="00300A7E"/>
    <w:rsid w:val="00300D55"/>
    <w:rsid w:val="00300DE0"/>
    <w:rsid w:val="003010FD"/>
    <w:rsid w:val="0030130A"/>
    <w:rsid w:val="003014D5"/>
    <w:rsid w:val="003018BF"/>
    <w:rsid w:val="00301ABB"/>
    <w:rsid w:val="00301D6B"/>
    <w:rsid w:val="00302023"/>
    <w:rsid w:val="0030204A"/>
    <w:rsid w:val="00302095"/>
    <w:rsid w:val="0030236C"/>
    <w:rsid w:val="0030251C"/>
    <w:rsid w:val="00302B52"/>
    <w:rsid w:val="00303194"/>
    <w:rsid w:val="00303473"/>
    <w:rsid w:val="0030368C"/>
    <w:rsid w:val="0030380E"/>
    <w:rsid w:val="00303B03"/>
    <w:rsid w:val="00303D4F"/>
    <w:rsid w:val="00303D58"/>
    <w:rsid w:val="00303E9F"/>
    <w:rsid w:val="003040B0"/>
    <w:rsid w:val="003042CD"/>
    <w:rsid w:val="003042E9"/>
    <w:rsid w:val="00304353"/>
    <w:rsid w:val="003045A4"/>
    <w:rsid w:val="00304AC3"/>
    <w:rsid w:val="00304CD7"/>
    <w:rsid w:val="00304DC2"/>
    <w:rsid w:val="00304E87"/>
    <w:rsid w:val="00305608"/>
    <w:rsid w:val="00305620"/>
    <w:rsid w:val="0030584F"/>
    <w:rsid w:val="00305960"/>
    <w:rsid w:val="00305983"/>
    <w:rsid w:val="003061C2"/>
    <w:rsid w:val="00306833"/>
    <w:rsid w:val="0030745F"/>
    <w:rsid w:val="003077BC"/>
    <w:rsid w:val="003106C1"/>
    <w:rsid w:val="00310864"/>
    <w:rsid w:val="00310B92"/>
    <w:rsid w:val="00310D67"/>
    <w:rsid w:val="003115A6"/>
    <w:rsid w:val="003116B7"/>
    <w:rsid w:val="003117BD"/>
    <w:rsid w:val="00311827"/>
    <w:rsid w:val="00311ABE"/>
    <w:rsid w:val="00311C87"/>
    <w:rsid w:val="0031292D"/>
    <w:rsid w:val="00312FD4"/>
    <w:rsid w:val="003131E1"/>
    <w:rsid w:val="00313595"/>
    <w:rsid w:val="00313895"/>
    <w:rsid w:val="00313A8E"/>
    <w:rsid w:val="00313E99"/>
    <w:rsid w:val="0031492E"/>
    <w:rsid w:val="00314C83"/>
    <w:rsid w:val="003158C9"/>
    <w:rsid w:val="00315934"/>
    <w:rsid w:val="00315AE6"/>
    <w:rsid w:val="00315F27"/>
    <w:rsid w:val="00316247"/>
    <w:rsid w:val="00316AB7"/>
    <w:rsid w:val="00316C6B"/>
    <w:rsid w:val="00316FBB"/>
    <w:rsid w:val="0031701A"/>
    <w:rsid w:val="0031736B"/>
    <w:rsid w:val="00317392"/>
    <w:rsid w:val="0031751D"/>
    <w:rsid w:val="0031757B"/>
    <w:rsid w:val="003175D6"/>
    <w:rsid w:val="003177D3"/>
    <w:rsid w:val="00317E12"/>
    <w:rsid w:val="00317EB8"/>
    <w:rsid w:val="00317F23"/>
    <w:rsid w:val="00320024"/>
    <w:rsid w:val="0032078F"/>
    <w:rsid w:val="003207F2"/>
    <w:rsid w:val="00320A28"/>
    <w:rsid w:val="00320BB2"/>
    <w:rsid w:val="003214EC"/>
    <w:rsid w:val="0032153F"/>
    <w:rsid w:val="003215EE"/>
    <w:rsid w:val="003217CD"/>
    <w:rsid w:val="00321904"/>
    <w:rsid w:val="003219A9"/>
    <w:rsid w:val="00321B3F"/>
    <w:rsid w:val="00321C3F"/>
    <w:rsid w:val="00321C7B"/>
    <w:rsid w:val="00321D8E"/>
    <w:rsid w:val="00321E1F"/>
    <w:rsid w:val="00323245"/>
    <w:rsid w:val="00323447"/>
    <w:rsid w:val="00323BB7"/>
    <w:rsid w:val="00323BFD"/>
    <w:rsid w:val="00323F58"/>
    <w:rsid w:val="00324059"/>
    <w:rsid w:val="00324140"/>
    <w:rsid w:val="0032419C"/>
    <w:rsid w:val="003248C0"/>
    <w:rsid w:val="003249FA"/>
    <w:rsid w:val="00324E00"/>
    <w:rsid w:val="00324E02"/>
    <w:rsid w:val="00325237"/>
    <w:rsid w:val="003252F5"/>
    <w:rsid w:val="0032551D"/>
    <w:rsid w:val="003258E2"/>
    <w:rsid w:val="00325ABD"/>
    <w:rsid w:val="00325DAE"/>
    <w:rsid w:val="00325FF3"/>
    <w:rsid w:val="0032639C"/>
    <w:rsid w:val="003269ED"/>
    <w:rsid w:val="00326D7B"/>
    <w:rsid w:val="00326F33"/>
    <w:rsid w:val="0032744C"/>
    <w:rsid w:val="003276DC"/>
    <w:rsid w:val="00327865"/>
    <w:rsid w:val="00330045"/>
    <w:rsid w:val="003301F8"/>
    <w:rsid w:val="003302B6"/>
    <w:rsid w:val="00330867"/>
    <w:rsid w:val="00330AA3"/>
    <w:rsid w:val="00330FBB"/>
    <w:rsid w:val="0033174B"/>
    <w:rsid w:val="00331AD4"/>
    <w:rsid w:val="00331B61"/>
    <w:rsid w:val="00331DF5"/>
    <w:rsid w:val="00332596"/>
    <w:rsid w:val="003325EB"/>
    <w:rsid w:val="003326FE"/>
    <w:rsid w:val="003328B7"/>
    <w:rsid w:val="00332F7C"/>
    <w:rsid w:val="00332F8C"/>
    <w:rsid w:val="00333001"/>
    <w:rsid w:val="00333032"/>
    <w:rsid w:val="0033305F"/>
    <w:rsid w:val="00333094"/>
    <w:rsid w:val="00333273"/>
    <w:rsid w:val="0033337C"/>
    <w:rsid w:val="003333F1"/>
    <w:rsid w:val="0033341C"/>
    <w:rsid w:val="00333AD5"/>
    <w:rsid w:val="00333B61"/>
    <w:rsid w:val="00334232"/>
    <w:rsid w:val="00334564"/>
    <w:rsid w:val="00334D85"/>
    <w:rsid w:val="00334E76"/>
    <w:rsid w:val="003353F2"/>
    <w:rsid w:val="00335606"/>
    <w:rsid w:val="00335829"/>
    <w:rsid w:val="00335CAF"/>
    <w:rsid w:val="00335EED"/>
    <w:rsid w:val="00336A9E"/>
    <w:rsid w:val="00336B69"/>
    <w:rsid w:val="00336F34"/>
    <w:rsid w:val="00337128"/>
    <w:rsid w:val="00337418"/>
    <w:rsid w:val="003378A9"/>
    <w:rsid w:val="00337A4A"/>
    <w:rsid w:val="00337B5B"/>
    <w:rsid w:val="00337EC6"/>
    <w:rsid w:val="00340038"/>
    <w:rsid w:val="0034091A"/>
    <w:rsid w:val="00340DFC"/>
    <w:rsid w:val="003411A8"/>
    <w:rsid w:val="00341516"/>
    <w:rsid w:val="0034168F"/>
    <w:rsid w:val="003416E0"/>
    <w:rsid w:val="003417B7"/>
    <w:rsid w:val="00341DF9"/>
    <w:rsid w:val="00341FB9"/>
    <w:rsid w:val="00342052"/>
    <w:rsid w:val="00342349"/>
    <w:rsid w:val="00342560"/>
    <w:rsid w:val="00342853"/>
    <w:rsid w:val="00342BAA"/>
    <w:rsid w:val="00342BDE"/>
    <w:rsid w:val="00343093"/>
    <w:rsid w:val="00343531"/>
    <w:rsid w:val="00343C59"/>
    <w:rsid w:val="00343E38"/>
    <w:rsid w:val="00344406"/>
    <w:rsid w:val="0034463A"/>
    <w:rsid w:val="003448A6"/>
    <w:rsid w:val="00344D1E"/>
    <w:rsid w:val="0034505C"/>
    <w:rsid w:val="003452EA"/>
    <w:rsid w:val="00345FC7"/>
    <w:rsid w:val="003462C1"/>
    <w:rsid w:val="003463B6"/>
    <w:rsid w:val="003466D2"/>
    <w:rsid w:val="003469AD"/>
    <w:rsid w:val="00346ACD"/>
    <w:rsid w:val="00346BF5"/>
    <w:rsid w:val="003470A2"/>
    <w:rsid w:val="00347BD6"/>
    <w:rsid w:val="00347C6D"/>
    <w:rsid w:val="00347D7B"/>
    <w:rsid w:val="00347D84"/>
    <w:rsid w:val="00347E81"/>
    <w:rsid w:val="00347F37"/>
    <w:rsid w:val="0035093B"/>
    <w:rsid w:val="0035095B"/>
    <w:rsid w:val="00350D78"/>
    <w:rsid w:val="00350E9A"/>
    <w:rsid w:val="003518D2"/>
    <w:rsid w:val="00352502"/>
    <w:rsid w:val="0035264A"/>
    <w:rsid w:val="003528A8"/>
    <w:rsid w:val="00352AE0"/>
    <w:rsid w:val="00352AED"/>
    <w:rsid w:val="00352C5A"/>
    <w:rsid w:val="00353F3B"/>
    <w:rsid w:val="00354050"/>
    <w:rsid w:val="0035413F"/>
    <w:rsid w:val="003543BD"/>
    <w:rsid w:val="003545BF"/>
    <w:rsid w:val="00354600"/>
    <w:rsid w:val="0035490E"/>
    <w:rsid w:val="0035492D"/>
    <w:rsid w:val="00354B24"/>
    <w:rsid w:val="00354EDA"/>
    <w:rsid w:val="00354F95"/>
    <w:rsid w:val="00355298"/>
    <w:rsid w:val="003558BD"/>
    <w:rsid w:val="00355A77"/>
    <w:rsid w:val="003566BF"/>
    <w:rsid w:val="00356F0A"/>
    <w:rsid w:val="003571F7"/>
    <w:rsid w:val="003573A9"/>
    <w:rsid w:val="00357625"/>
    <w:rsid w:val="003579DA"/>
    <w:rsid w:val="00357A98"/>
    <w:rsid w:val="00357B3F"/>
    <w:rsid w:val="00357DD8"/>
    <w:rsid w:val="003600E7"/>
    <w:rsid w:val="0036017E"/>
    <w:rsid w:val="003601A3"/>
    <w:rsid w:val="003609AC"/>
    <w:rsid w:val="00360C77"/>
    <w:rsid w:val="00360C9F"/>
    <w:rsid w:val="00360E2A"/>
    <w:rsid w:val="00361152"/>
    <w:rsid w:val="003612F7"/>
    <w:rsid w:val="00361D9A"/>
    <w:rsid w:val="003624D1"/>
    <w:rsid w:val="00362744"/>
    <w:rsid w:val="00363181"/>
    <w:rsid w:val="0036377B"/>
    <w:rsid w:val="00363947"/>
    <w:rsid w:val="00363FEE"/>
    <w:rsid w:val="0036445A"/>
    <w:rsid w:val="0036487E"/>
    <w:rsid w:val="00364AE3"/>
    <w:rsid w:val="00365A55"/>
    <w:rsid w:val="00365E4A"/>
    <w:rsid w:val="0036683C"/>
    <w:rsid w:val="00366870"/>
    <w:rsid w:val="0036721B"/>
    <w:rsid w:val="00367599"/>
    <w:rsid w:val="00367762"/>
    <w:rsid w:val="00367E32"/>
    <w:rsid w:val="00367F89"/>
    <w:rsid w:val="0037014E"/>
    <w:rsid w:val="0037056F"/>
    <w:rsid w:val="003705CA"/>
    <w:rsid w:val="00371021"/>
    <w:rsid w:val="003710EB"/>
    <w:rsid w:val="003712A5"/>
    <w:rsid w:val="00371464"/>
    <w:rsid w:val="00371736"/>
    <w:rsid w:val="00371A44"/>
    <w:rsid w:val="00371CF2"/>
    <w:rsid w:val="00371F45"/>
    <w:rsid w:val="00372024"/>
    <w:rsid w:val="00372598"/>
    <w:rsid w:val="00372627"/>
    <w:rsid w:val="003726E1"/>
    <w:rsid w:val="003727E8"/>
    <w:rsid w:val="00372DCD"/>
    <w:rsid w:val="0037312C"/>
    <w:rsid w:val="0037347C"/>
    <w:rsid w:val="0037391F"/>
    <w:rsid w:val="00373A7B"/>
    <w:rsid w:val="00373B0E"/>
    <w:rsid w:val="00373FCE"/>
    <w:rsid w:val="003741D4"/>
    <w:rsid w:val="00374A54"/>
    <w:rsid w:val="00374E22"/>
    <w:rsid w:val="00374F7D"/>
    <w:rsid w:val="00375213"/>
    <w:rsid w:val="003754D6"/>
    <w:rsid w:val="0037577F"/>
    <w:rsid w:val="00375825"/>
    <w:rsid w:val="00375F70"/>
    <w:rsid w:val="00376194"/>
    <w:rsid w:val="00376D5B"/>
    <w:rsid w:val="0038024D"/>
    <w:rsid w:val="0038039A"/>
    <w:rsid w:val="00380447"/>
    <w:rsid w:val="003804E3"/>
    <w:rsid w:val="00380708"/>
    <w:rsid w:val="0038081F"/>
    <w:rsid w:val="0038093C"/>
    <w:rsid w:val="00380E2E"/>
    <w:rsid w:val="00380F8C"/>
    <w:rsid w:val="0038114B"/>
    <w:rsid w:val="003811C4"/>
    <w:rsid w:val="0038157E"/>
    <w:rsid w:val="00381791"/>
    <w:rsid w:val="00381805"/>
    <w:rsid w:val="00381A02"/>
    <w:rsid w:val="00381A9A"/>
    <w:rsid w:val="00381D8B"/>
    <w:rsid w:val="00381E56"/>
    <w:rsid w:val="00382311"/>
    <w:rsid w:val="00382489"/>
    <w:rsid w:val="003824E4"/>
    <w:rsid w:val="003829F8"/>
    <w:rsid w:val="00383332"/>
    <w:rsid w:val="003834FF"/>
    <w:rsid w:val="003841F9"/>
    <w:rsid w:val="0038435E"/>
    <w:rsid w:val="0038436E"/>
    <w:rsid w:val="003846F5"/>
    <w:rsid w:val="00384D01"/>
    <w:rsid w:val="00384E47"/>
    <w:rsid w:val="00385209"/>
    <w:rsid w:val="0038523E"/>
    <w:rsid w:val="00385405"/>
    <w:rsid w:val="00385B5F"/>
    <w:rsid w:val="00385B64"/>
    <w:rsid w:val="00385BD6"/>
    <w:rsid w:val="00385CFE"/>
    <w:rsid w:val="00386482"/>
    <w:rsid w:val="00386D14"/>
    <w:rsid w:val="00386DE4"/>
    <w:rsid w:val="00387308"/>
    <w:rsid w:val="0038789A"/>
    <w:rsid w:val="00387F32"/>
    <w:rsid w:val="0039055F"/>
    <w:rsid w:val="003907A1"/>
    <w:rsid w:val="003907C7"/>
    <w:rsid w:val="00390B3E"/>
    <w:rsid w:val="00390D51"/>
    <w:rsid w:val="00390DE8"/>
    <w:rsid w:val="00391036"/>
    <w:rsid w:val="0039117D"/>
    <w:rsid w:val="00391619"/>
    <w:rsid w:val="00391CA6"/>
    <w:rsid w:val="00391E4D"/>
    <w:rsid w:val="0039207F"/>
    <w:rsid w:val="00392142"/>
    <w:rsid w:val="00392359"/>
    <w:rsid w:val="00392912"/>
    <w:rsid w:val="00392B85"/>
    <w:rsid w:val="00392F46"/>
    <w:rsid w:val="0039306C"/>
    <w:rsid w:val="003937A5"/>
    <w:rsid w:val="00393AA4"/>
    <w:rsid w:val="00393F23"/>
    <w:rsid w:val="0039407E"/>
    <w:rsid w:val="00394847"/>
    <w:rsid w:val="00395368"/>
    <w:rsid w:val="0039564B"/>
    <w:rsid w:val="003958CA"/>
    <w:rsid w:val="00395A5B"/>
    <w:rsid w:val="00396757"/>
    <w:rsid w:val="003970A0"/>
    <w:rsid w:val="00397387"/>
    <w:rsid w:val="00397472"/>
    <w:rsid w:val="003977FB"/>
    <w:rsid w:val="00397A52"/>
    <w:rsid w:val="00397E12"/>
    <w:rsid w:val="00397F98"/>
    <w:rsid w:val="003A0108"/>
    <w:rsid w:val="003A0437"/>
    <w:rsid w:val="003A0477"/>
    <w:rsid w:val="003A04F6"/>
    <w:rsid w:val="003A050F"/>
    <w:rsid w:val="003A07BB"/>
    <w:rsid w:val="003A12D4"/>
    <w:rsid w:val="003A147C"/>
    <w:rsid w:val="003A149E"/>
    <w:rsid w:val="003A1BC6"/>
    <w:rsid w:val="003A1FB1"/>
    <w:rsid w:val="003A25EE"/>
    <w:rsid w:val="003A2CFB"/>
    <w:rsid w:val="003A2E82"/>
    <w:rsid w:val="003A2FA7"/>
    <w:rsid w:val="003A31AE"/>
    <w:rsid w:val="003A33E2"/>
    <w:rsid w:val="003A3402"/>
    <w:rsid w:val="003A34D3"/>
    <w:rsid w:val="003A353D"/>
    <w:rsid w:val="003A373C"/>
    <w:rsid w:val="003A3C91"/>
    <w:rsid w:val="003A3C93"/>
    <w:rsid w:val="003A3D65"/>
    <w:rsid w:val="003A4327"/>
    <w:rsid w:val="003A44E3"/>
    <w:rsid w:val="003A4721"/>
    <w:rsid w:val="003A49FA"/>
    <w:rsid w:val="003A50DE"/>
    <w:rsid w:val="003A51FB"/>
    <w:rsid w:val="003A52E3"/>
    <w:rsid w:val="003A52ED"/>
    <w:rsid w:val="003A54AB"/>
    <w:rsid w:val="003A5691"/>
    <w:rsid w:val="003A5B91"/>
    <w:rsid w:val="003A5BCD"/>
    <w:rsid w:val="003A5CA9"/>
    <w:rsid w:val="003A5E5C"/>
    <w:rsid w:val="003A5EC2"/>
    <w:rsid w:val="003A5F88"/>
    <w:rsid w:val="003A62D3"/>
    <w:rsid w:val="003A6306"/>
    <w:rsid w:val="003A6576"/>
    <w:rsid w:val="003A6634"/>
    <w:rsid w:val="003A72EC"/>
    <w:rsid w:val="003A742E"/>
    <w:rsid w:val="003A75C6"/>
    <w:rsid w:val="003A75C8"/>
    <w:rsid w:val="003A7CB3"/>
    <w:rsid w:val="003A7F6A"/>
    <w:rsid w:val="003B00C7"/>
    <w:rsid w:val="003B028B"/>
    <w:rsid w:val="003B030F"/>
    <w:rsid w:val="003B05C8"/>
    <w:rsid w:val="003B0B01"/>
    <w:rsid w:val="003B1104"/>
    <w:rsid w:val="003B11EA"/>
    <w:rsid w:val="003B123C"/>
    <w:rsid w:val="003B17AB"/>
    <w:rsid w:val="003B1FAB"/>
    <w:rsid w:val="003B24A5"/>
    <w:rsid w:val="003B252C"/>
    <w:rsid w:val="003B2753"/>
    <w:rsid w:val="003B2FDD"/>
    <w:rsid w:val="003B31AF"/>
    <w:rsid w:val="003B363E"/>
    <w:rsid w:val="003B3F51"/>
    <w:rsid w:val="003B458D"/>
    <w:rsid w:val="003B4887"/>
    <w:rsid w:val="003B4EA9"/>
    <w:rsid w:val="003B5576"/>
    <w:rsid w:val="003B57CC"/>
    <w:rsid w:val="003B5A60"/>
    <w:rsid w:val="003B5B10"/>
    <w:rsid w:val="003B5B70"/>
    <w:rsid w:val="003B5B7C"/>
    <w:rsid w:val="003B5D44"/>
    <w:rsid w:val="003B5F4F"/>
    <w:rsid w:val="003B6A3C"/>
    <w:rsid w:val="003B6EA6"/>
    <w:rsid w:val="003B7681"/>
    <w:rsid w:val="003B77CA"/>
    <w:rsid w:val="003B7824"/>
    <w:rsid w:val="003B7A02"/>
    <w:rsid w:val="003B7BF4"/>
    <w:rsid w:val="003B7DB6"/>
    <w:rsid w:val="003B7E92"/>
    <w:rsid w:val="003C02B2"/>
    <w:rsid w:val="003C0904"/>
    <w:rsid w:val="003C0CD9"/>
    <w:rsid w:val="003C0F3A"/>
    <w:rsid w:val="003C107A"/>
    <w:rsid w:val="003C1080"/>
    <w:rsid w:val="003C14B9"/>
    <w:rsid w:val="003C1548"/>
    <w:rsid w:val="003C1851"/>
    <w:rsid w:val="003C1B85"/>
    <w:rsid w:val="003C1F96"/>
    <w:rsid w:val="003C2093"/>
    <w:rsid w:val="003C2597"/>
    <w:rsid w:val="003C2814"/>
    <w:rsid w:val="003C299A"/>
    <w:rsid w:val="003C2C04"/>
    <w:rsid w:val="003C3067"/>
    <w:rsid w:val="003C3433"/>
    <w:rsid w:val="003C4485"/>
    <w:rsid w:val="003C4BA4"/>
    <w:rsid w:val="003C4DB9"/>
    <w:rsid w:val="003C4DD4"/>
    <w:rsid w:val="003C4F58"/>
    <w:rsid w:val="003C538F"/>
    <w:rsid w:val="003C541B"/>
    <w:rsid w:val="003C551C"/>
    <w:rsid w:val="003C5609"/>
    <w:rsid w:val="003C5725"/>
    <w:rsid w:val="003C581B"/>
    <w:rsid w:val="003C5C15"/>
    <w:rsid w:val="003C6211"/>
    <w:rsid w:val="003C6CAB"/>
    <w:rsid w:val="003C6CDD"/>
    <w:rsid w:val="003C730B"/>
    <w:rsid w:val="003C77F9"/>
    <w:rsid w:val="003D0152"/>
    <w:rsid w:val="003D0400"/>
    <w:rsid w:val="003D0DD7"/>
    <w:rsid w:val="003D0ED6"/>
    <w:rsid w:val="003D1177"/>
    <w:rsid w:val="003D16EE"/>
    <w:rsid w:val="003D1970"/>
    <w:rsid w:val="003D19BA"/>
    <w:rsid w:val="003D1E58"/>
    <w:rsid w:val="003D2554"/>
    <w:rsid w:val="003D35FA"/>
    <w:rsid w:val="003D3648"/>
    <w:rsid w:val="003D374A"/>
    <w:rsid w:val="003D3838"/>
    <w:rsid w:val="003D3A46"/>
    <w:rsid w:val="003D3D77"/>
    <w:rsid w:val="003D419D"/>
    <w:rsid w:val="003D432A"/>
    <w:rsid w:val="003D49DB"/>
    <w:rsid w:val="003D4C8F"/>
    <w:rsid w:val="003D4F87"/>
    <w:rsid w:val="003D55D6"/>
    <w:rsid w:val="003D5737"/>
    <w:rsid w:val="003D5B94"/>
    <w:rsid w:val="003D5BDF"/>
    <w:rsid w:val="003D5DB2"/>
    <w:rsid w:val="003D634B"/>
    <w:rsid w:val="003D63F9"/>
    <w:rsid w:val="003D6581"/>
    <w:rsid w:val="003D66B6"/>
    <w:rsid w:val="003D66D3"/>
    <w:rsid w:val="003D67AB"/>
    <w:rsid w:val="003D6D7F"/>
    <w:rsid w:val="003D6E5C"/>
    <w:rsid w:val="003D6EE8"/>
    <w:rsid w:val="003D6F73"/>
    <w:rsid w:val="003D72EC"/>
    <w:rsid w:val="003D74A4"/>
    <w:rsid w:val="003D759D"/>
    <w:rsid w:val="003D7A6C"/>
    <w:rsid w:val="003E0283"/>
    <w:rsid w:val="003E0346"/>
    <w:rsid w:val="003E05EF"/>
    <w:rsid w:val="003E0617"/>
    <w:rsid w:val="003E07CA"/>
    <w:rsid w:val="003E0A1D"/>
    <w:rsid w:val="003E0D75"/>
    <w:rsid w:val="003E0FBC"/>
    <w:rsid w:val="003E112F"/>
    <w:rsid w:val="003E1547"/>
    <w:rsid w:val="003E1625"/>
    <w:rsid w:val="003E1679"/>
    <w:rsid w:val="003E173C"/>
    <w:rsid w:val="003E1BD9"/>
    <w:rsid w:val="003E1F20"/>
    <w:rsid w:val="003E20A5"/>
    <w:rsid w:val="003E229D"/>
    <w:rsid w:val="003E2395"/>
    <w:rsid w:val="003E2A7F"/>
    <w:rsid w:val="003E31AE"/>
    <w:rsid w:val="003E382D"/>
    <w:rsid w:val="003E3A31"/>
    <w:rsid w:val="003E3F24"/>
    <w:rsid w:val="003E3FB7"/>
    <w:rsid w:val="003E440B"/>
    <w:rsid w:val="003E4510"/>
    <w:rsid w:val="003E453A"/>
    <w:rsid w:val="003E491E"/>
    <w:rsid w:val="003E4B40"/>
    <w:rsid w:val="003E52A8"/>
    <w:rsid w:val="003E5351"/>
    <w:rsid w:val="003E55A7"/>
    <w:rsid w:val="003E571E"/>
    <w:rsid w:val="003E5B2C"/>
    <w:rsid w:val="003E5B3A"/>
    <w:rsid w:val="003E5CEA"/>
    <w:rsid w:val="003E5D44"/>
    <w:rsid w:val="003E5DC3"/>
    <w:rsid w:val="003E5EE8"/>
    <w:rsid w:val="003E6175"/>
    <w:rsid w:val="003E6340"/>
    <w:rsid w:val="003E64CA"/>
    <w:rsid w:val="003E7471"/>
    <w:rsid w:val="003E786D"/>
    <w:rsid w:val="003E7BC6"/>
    <w:rsid w:val="003E7BD9"/>
    <w:rsid w:val="003E7ED4"/>
    <w:rsid w:val="003F013B"/>
    <w:rsid w:val="003F0A61"/>
    <w:rsid w:val="003F0DE3"/>
    <w:rsid w:val="003F0E14"/>
    <w:rsid w:val="003F0EE1"/>
    <w:rsid w:val="003F11CD"/>
    <w:rsid w:val="003F1DFC"/>
    <w:rsid w:val="003F1E5A"/>
    <w:rsid w:val="003F1FFB"/>
    <w:rsid w:val="003F2169"/>
    <w:rsid w:val="003F2472"/>
    <w:rsid w:val="003F27AC"/>
    <w:rsid w:val="003F2F78"/>
    <w:rsid w:val="003F3380"/>
    <w:rsid w:val="003F3587"/>
    <w:rsid w:val="003F3AD3"/>
    <w:rsid w:val="003F476C"/>
    <w:rsid w:val="003F4870"/>
    <w:rsid w:val="003F4E5A"/>
    <w:rsid w:val="003F4FB9"/>
    <w:rsid w:val="003F5199"/>
    <w:rsid w:val="003F51AD"/>
    <w:rsid w:val="003F56B7"/>
    <w:rsid w:val="003F5B7F"/>
    <w:rsid w:val="003F5BC9"/>
    <w:rsid w:val="003F5E13"/>
    <w:rsid w:val="003F5E59"/>
    <w:rsid w:val="003F6547"/>
    <w:rsid w:val="003F69B1"/>
    <w:rsid w:val="003F6C16"/>
    <w:rsid w:val="003F6C7C"/>
    <w:rsid w:val="003F6F5A"/>
    <w:rsid w:val="003F7137"/>
    <w:rsid w:val="003F7834"/>
    <w:rsid w:val="003F7AD7"/>
    <w:rsid w:val="0040018A"/>
    <w:rsid w:val="004007FF"/>
    <w:rsid w:val="00400A75"/>
    <w:rsid w:val="00400A7F"/>
    <w:rsid w:val="00400E43"/>
    <w:rsid w:val="00400E9B"/>
    <w:rsid w:val="00400EEF"/>
    <w:rsid w:val="0040100F"/>
    <w:rsid w:val="0040109B"/>
    <w:rsid w:val="004011A8"/>
    <w:rsid w:val="00401374"/>
    <w:rsid w:val="004019D7"/>
    <w:rsid w:val="00401DBE"/>
    <w:rsid w:val="00401E45"/>
    <w:rsid w:val="00401E6F"/>
    <w:rsid w:val="00402808"/>
    <w:rsid w:val="00402C2F"/>
    <w:rsid w:val="00402E6C"/>
    <w:rsid w:val="004034DE"/>
    <w:rsid w:val="0040395F"/>
    <w:rsid w:val="00403BA6"/>
    <w:rsid w:val="00403BAA"/>
    <w:rsid w:val="00403DB2"/>
    <w:rsid w:val="00404927"/>
    <w:rsid w:val="00404C66"/>
    <w:rsid w:val="00404DF2"/>
    <w:rsid w:val="00404FE6"/>
    <w:rsid w:val="004053ED"/>
    <w:rsid w:val="00405805"/>
    <w:rsid w:val="00405C2F"/>
    <w:rsid w:val="00406B30"/>
    <w:rsid w:val="00406D63"/>
    <w:rsid w:val="0040742D"/>
    <w:rsid w:val="00407638"/>
    <w:rsid w:val="00407773"/>
    <w:rsid w:val="00407C18"/>
    <w:rsid w:val="00407FA9"/>
    <w:rsid w:val="004105D5"/>
    <w:rsid w:val="0041060D"/>
    <w:rsid w:val="004109A1"/>
    <w:rsid w:val="00410C15"/>
    <w:rsid w:val="00411B4A"/>
    <w:rsid w:val="00411BDD"/>
    <w:rsid w:val="00411F1B"/>
    <w:rsid w:val="00412355"/>
    <w:rsid w:val="00412850"/>
    <w:rsid w:val="00412A04"/>
    <w:rsid w:val="00412B3B"/>
    <w:rsid w:val="00412B6B"/>
    <w:rsid w:val="00412E66"/>
    <w:rsid w:val="00413173"/>
    <w:rsid w:val="004131B5"/>
    <w:rsid w:val="00413368"/>
    <w:rsid w:val="00413E79"/>
    <w:rsid w:val="00414094"/>
    <w:rsid w:val="00414502"/>
    <w:rsid w:val="00414DE2"/>
    <w:rsid w:val="00415D63"/>
    <w:rsid w:val="00415DCC"/>
    <w:rsid w:val="00415E7B"/>
    <w:rsid w:val="00415F02"/>
    <w:rsid w:val="004162A7"/>
    <w:rsid w:val="0041634E"/>
    <w:rsid w:val="004166A0"/>
    <w:rsid w:val="00416A7C"/>
    <w:rsid w:val="00416EBC"/>
    <w:rsid w:val="004179E9"/>
    <w:rsid w:val="00417BBF"/>
    <w:rsid w:val="0042007B"/>
    <w:rsid w:val="00420645"/>
    <w:rsid w:val="00420BDF"/>
    <w:rsid w:val="00420F9C"/>
    <w:rsid w:val="0042104E"/>
    <w:rsid w:val="00421173"/>
    <w:rsid w:val="004212BE"/>
    <w:rsid w:val="0042184D"/>
    <w:rsid w:val="00421B7C"/>
    <w:rsid w:val="00421C96"/>
    <w:rsid w:val="00421CA4"/>
    <w:rsid w:val="00421CAB"/>
    <w:rsid w:val="00421F5F"/>
    <w:rsid w:val="00422001"/>
    <w:rsid w:val="00422198"/>
    <w:rsid w:val="00422322"/>
    <w:rsid w:val="00422679"/>
    <w:rsid w:val="00422C8D"/>
    <w:rsid w:val="00422DE7"/>
    <w:rsid w:val="00423184"/>
    <w:rsid w:val="0042321D"/>
    <w:rsid w:val="004236F7"/>
    <w:rsid w:val="004237E7"/>
    <w:rsid w:val="00423826"/>
    <w:rsid w:val="00423FB0"/>
    <w:rsid w:val="00423FD4"/>
    <w:rsid w:val="004242C4"/>
    <w:rsid w:val="00424657"/>
    <w:rsid w:val="00424E90"/>
    <w:rsid w:val="0042536B"/>
    <w:rsid w:val="004253EA"/>
    <w:rsid w:val="0042569B"/>
    <w:rsid w:val="00425ACB"/>
    <w:rsid w:val="00426562"/>
    <w:rsid w:val="004266AA"/>
    <w:rsid w:val="00426724"/>
    <w:rsid w:val="00426AED"/>
    <w:rsid w:val="00427801"/>
    <w:rsid w:val="00427E23"/>
    <w:rsid w:val="00427E4E"/>
    <w:rsid w:val="004304B8"/>
    <w:rsid w:val="0043065C"/>
    <w:rsid w:val="004306E9"/>
    <w:rsid w:val="00430838"/>
    <w:rsid w:val="004308D3"/>
    <w:rsid w:val="00430D70"/>
    <w:rsid w:val="00430DF8"/>
    <w:rsid w:val="0043135F"/>
    <w:rsid w:val="00431629"/>
    <w:rsid w:val="00431AB4"/>
    <w:rsid w:val="00431ABC"/>
    <w:rsid w:val="00431D95"/>
    <w:rsid w:val="00431E78"/>
    <w:rsid w:val="00432A39"/>
    <w:rsid w:val="00432C24"/>
    <w:rsid w:val="00432D72"/>
    <w:rsid w:val="00434400"/>
    <w:rsid w:val="00434472"/>
    <w:rsid w:val="004346D2"/>
    <w:rsid w:val="004351CC"/>
    <w:rsid w:val="004356B9"/>
    <w:rsid w:val="004358AC"/>
    <w:rsid w:val="004358B3"/>
    <w:rsid w:val="00436AC3"/>
    <w:rsid w:val="00436C27"/>
    <w:rsid w:val="004370A8"/>
    <w:rsid w:val="0043780A"/>
    <w:rsid w:val="00437B10"/>
    <w:rsid w:val="00437D99"/>
    <w:rsid w:val="00437E70"/>
    <w:rsid w:val="00437EA7"/>
    <w:rsid w:val="0044008A"/>
    <w:rsid w:val="00440682"/>
    <w:rsid w:val="00440CE5"/>
    <w:rsid w:val="004413B5"/>
    <w:rsid w:val="00441440"/>
    <w:rsid w:val="004418CC"/>
    <w:rsid w:val="00442026"/>
    <w:rsid w:val="004420E4"/>
    <w:rsid w:val="00442750"/>
    <w:rsid w:val="00442A38"/>
    <w:rsid w:val="00442D5D"/>
    <w:rsid w:val="00443593"/>
    <w:rsid w:val="00443983"/>
    <w:rsid w:val="00443B2B"/>
    <w:rsid w:val="00443C30"/>
    <w:rsid w:val="00443F3A"/>
    <w:rsid w:val="00443F5D"/>
    <w:rsid w:val="00444041"/>
    <w:rsid w:val="004444D4"/>
    <w:rsid w:val="004446E6"/>
    <w:rsid w:val="00444859"/>
    <w:rsid w:val="0044499C"/>
    <w:rsid w:val="00444FF7"/>
    <w:rsid w:val="00445939"/>
    <w:rsid w:val="004459EC"/>
    <w:rsid w:val="00445BAB"/>
    <w:rsid w:val="00445FA8"/>
    <w:rsid w:val="0044628D"/>
    <w:rsid w:val="004469F1"/>
    <w:rsid w:val="00446ACE"/>
    <w:rsid w:val="00446CB5"/>
    <w:rsid w:val="004471C9"/>
    <w:rsid w:val="004474E9"/>
    <w:rsid w:val="00447D76"/>
    <w:rsid w:val="004509D9"/>
    <w:rsid w:val="00452630"/>
    <w:rsid w:val="00452704"/>
    <w:rsid w:val="00452A74"/>
    <w:rsid w:val="00452BD0"/>
    <w:rsid w:val="00453B8B"/>
    <w:rsid w:val="00453D42"/>
    <w:rsid w:val="00453EC5"/>
    <w:rsid w:val="0045408F"/>
    <w:rsid w:val="00454350"/>
    <w:rsid w:val="00454C19"/>
    <w:rsid w:val="00455068"/>
    <w:rsid w:val="00455130"/>
    <w:rsid w:val="0045518C"/>
    <w:rsid w:val="00455215"/>
    <w:rsid w:val="0045530A"/>
    <w:rsid w:val="00455331"/>
    <w:rsid w:val="0045565E"/>
    <w:rsid w:val="00455E88"/>
    <w:rsid w:val="004562ED"/>
    <w:rsid w:val="004564F3"/>
    <w:rsid w:val="00456572"/>
    <w:rsid w:val="004565AA"/>
    <w:rsid w:val="004565BC"/>
    <w:rsid w:val="004565D0"/>
    <w:rsid w:val="004566FE"/>
    <w:rsid w:val="00456DF7"/>
    <w:rsid w:val="00456EBA"/>
    <w:rsid w:val="00457239"/>
    <w:rsid w:val="00460A43"/>
    <w:rsid w:val="00460DF7"/>
    <w:rsid w:val="00461053"/>
    <w:rsid w:val="004610DA"/>
    <w:rsid w:val="004611D3"/>
    <w:rsid w:val="00461305"/>
    <w:rsid w:val="00461653"/>
    <w:rsid w:val="004616E7"/>
    <w:rsid w:val="0046181E"/>
    <w:rsid w:val="00461DCB"/>
    <w:rsid w:val="00462136"/>
    <w:rsid w:val="004621B4"/>
    <w:rsid w:val="004625FE"/>
    <w:rsid w:val="004626CD"/>
    <w:rsid w:val="00462739"/>
    <w:rsid w:val="004627C7"/>
    <w:rsid w:val="00462915"/>
    <w:rsid w:val="00462C38"/>
    <w:rsid w:val="00462E5C"/>
    <w:rsid w:val="00462FED"/>
    <w:rsid w:val="004635B1"/>
    <w:rsid w:val="00463B7C"/>
    <w:rsid w:val="004640ED"/>
    <w:rsid w:val="004647F3"/>
    <w:rsid w:val="00464AF1"/>
    <w:rsid w:val="00465042"/>
    <w:rsid w:val="004654EC"/>
    <w:rsid w:val="00465529"/>
    <w:rsid w:val="00465CF5"/>
    <w:rsid w:val="00465EB6"/>
    <w:rsid w:val="0046664A"/>
    <w:rsid w:val="004668F0"/>
    <w:rsid w:val="00466B7F"/>
    <w:rsid w:val="004671E4"/>
    <w:rsid w:val="004675C1"/>
    <w:rsid w:val="004675ED"/>
    <w:rsid w:val="00470243"/>
    <w:rsid w:val="004703DA"/>
    <w:rsid w:val="00470F37"/>
    <w:rsid w:val="004717B0"/>
    <w:rsid w:val="00471835"/>
    <w:rsid w:val="00471DD7"/>
    <w:rsid w:val="00472186"/>
    <w:rsid w:val="0047238A"/>
    <w:rsid w:val="004726EF"/>
    <w:rsid w:val="0047286A"/>
    <w:rsid w:val="00472B47"/>
    <w:rsid w:val="00472D1D"/>
    <w:rsid w:val="00473395"/>
    <w:rsid w:val="0047347D"/>
    <w:rsid w:val="00473603"/>
    <w:rsid w:val="00473A14"/>
    <w:rsid w:val="00474118"/>
    <w:rsid w:val="00475421"/>
    <w:rsid w:val="0047580F"/>
    <w:rsid w:val="004760A9"/>
    <w:rsid w:val="004760E9"/>
    <w:rsid w:val="0047633A"/>
    <w:rsid w:val="00476686"/>
    <w:rsid w:val="00476689"/>
    <w:rsid w:val="00476695"/>
    <w:rsid w:val="00476B1D"/>
    <w:rsid w:val="00476B36"/>
    <w:rsid w:val="00477918"/>
    <w:rsid w:val="00477EAC"/>
    <w:rsid w:val="00477ED9"/>
    <w:rsid w:val="0048070E"/>
    <w:rsid w:val="00480B91"/>
    <w:rsid w:val="00480FA6"/>
    <w:rsid w:val="004816B9"/>
    <w:rsid w:val="00481711"/>
    <w:rsid w:val="00481A78"/>
    <w:rsid w:val="00481A8D"/>
    <w:rsid w:val="00481F24"/>
    <w:rsid w:val="00482346"/>
    <w:rsid w:val="0048242A"/>
    <w:rsid w:val="00482AF5"/>
    <w:rsid w:val="00482B75"/>
    <w:rsid w:val="00483178"/>
    <w:rsid w:val="00484467"/>
    <w:rsid w:val="0048483C"/>
    <w:rsid w:val="00484957"/>
    <w:rsid w:val="00484AB7"/>
    <w:rsid w:val="0048543B"/>
    <w:rsid w:val="0048547F"/>
    <w:rsid w:val="0048577A"/>
    <w:rsid w:val="00485AC8"/>
    <w:rsid w:val="0048601B"/>
    <w:rsid w:val="00486202"/>
    <w:rsid w:val="00486571"/>
    <w:rsid w:val="00486A02"/>
    <w:rsid w:val="00486D87"/>
    <w:rsid w:val="00486E74"/>
    <w:rsid w:val="00487C60"/>
    <w:rsid w:val="00487CA2"/>
    <w:rsid w:val="0049064D"/>
    <w:rsid w:val="004906BE"/>
    <w:rsid w:val="00490CA9"/>
    <w:rsid w:val="00490D07"/>
    <w:rsid w:val="004913C8"/>
    <w:rsid w:val="00492045"/>
    <w:rsid w:val="00492A60"/>
    <w:rsid w:val="00492CBC"/>
    <w:rsid w:val="00492F9E"/>
    <w:rsid w:val="004931A4"/>
    <w:rsid w:val="0049329D"/>
    <w:rsid w:val="004933AB"/>
    <w:rsid w:val="0049340E"/>
    <w:rsid w:val="00493BE9"/>
    <w:rsid w:val="00493E93"/>
    <w:rsid w:val="00494211"/>
    <w:rsid w:val="00494BBF"/>
    <w:rsid w:val="00494BC3"/>
    <w:rsid w:val="0049521E"/>
    <w:rsid w:val="00495306"/>
    <w:rsid w:val="004957A4"/>
    <w:rsid w:val="00495A71"/>
    <w:rsid w:val="00495C66"/>
    <w:rsid w:val="004961C9"/>
    <w:rsid w:val="0049640E"/>
    <w:rsid w:val="00496A13"/>
    <w:rsid w:val="00496A55"/>
    <w:rsid w:val="00496B51"/>
    <w:rsid w:val="00496C65"/>
    <w:rsid w:val="00496EF5"/>
    <w:rsid w:val="0049736A"/>
    <w:rsid w:val="00497686"/>
    <w:rsid w:val="00497AB5"/>
    <w:rsid w:val="004A05B1"/>
    <w:rsid w:val="004A0A0B"/>
    <w:rsid w:val="004A0D0B"/>
    <w:rsid w:val="004A0F3E"/>
    <w:rsid w:val="004A0F92"/>
    <w:rsid w:val="004A125F"/>
    <w:rsid w:val="004A1488"/>
    <w:rsid w:val="004A175B"/>
    <w:rsid w:val="004A1919"/>
    <w:rsid w:val="004A1A9D"/>
    <w:rsid w:val="004A1B54"/>
    <w:rsid w:val="004A2372"/>
    <w:rsid w:val="004A24B3"/>
    <w:rsid w:val="004A26F5"/>
    <w:rsid w:val="004A2728"/>
    <w:rsid w:val="004A2FE5"/>
    <w:rsid w:val="004A3871"/>
    <w:rsid w:val="004A3876"/>
    <w:rsid w:val="004A398B"/>
    <w:rsid w:val="004A39EC"/>
    <w:rsid w:val="004A3B9F"/>
    <w:rsid w:val="004A406F"/>
    <w:rsid w:val="004A42AA"/>
    <w:rsid w:val="004A43C8"/>
    <w:rsid w:val="004A4416"/>
    <w:rsid w:val="004A468B"/>
    <w:rsid w:val="004A4720"/>
    <w:rsid w:val="004A4739"/>
    <w:rsid w:val="004A4854"/>
    <w:rsid w:val="004A4FF9"/>
    <w:rsid w:val="004A51C6"/>
    <w:rsid w:val="004A5443"/>
    <w:rsid w:val="004A54E1"/>
    <w:rsid w:val="004A5C07"/>
    <w:rsid w:val="004A5D87"/>
    <w:rsid w:val="004A5FC3"/>
    <w:rsid w:val="004A6089"/>
    <w:rsid w:val="004A6322"/>
    <w:rsid w:val="004A6A22"/>
    <w:rsid w:val="004A6B59"/>
    <w:rsid w:val="004A6DB6"/>
    <w:rsid w:val="004A72B9"/>
    <w:rsid w:val="004A751D"/>
    <w:rsid w:val="004B0180"/>
    <w:rsid w:val="004B0B2B"/>
    <w:rsid w:val="004B0C06"/>
    <w:rsid w:val="004B0D9F"/>
    <w:rsid w:val="004B11B6"/>
    <w:rsid w:val="004B148D"/>
    <w:rsid w:val="004B1649"/>
    <w:rsid w:val="004B1815"/>
    <w:rsid w:val="004B1819"/>
    <w:rsid w:val="004B1923"/>
    <w:rsid w:val="004B1A33"/>
    <w:rsid w:val="004B1D14"/>
    <w:rsid w:val="004B1F06"/>
    <w:rsid w:val="004B23B4"/>
    <w:rsid w:val="004B24E0"/>
    <w:rsid w:val="004B2814"/>
    <w:rsid w:val="004B2AE8"/>
    <w:rsid w:val="004B310C"/>
    <w:rsid w:val="004B3D1C"/>
    <w:rsid w:val="004B3E34"/>
    <w:rsid w:val="004B450A"/>
    <w:rsid w:val="004B4A84"/>
    <w:rsid w:val="004B4F1A"/>
    <w:rsid w:val="004B4F27"/>
    <w:rsid w:val="004B52C1"/>
    <w:rsid w:val="004B5354"/>
    <w:rsid w:val="004B568F"/>
    <w:rsid w:val="004B57EA"/>
    <w:rsid w:val="004B6860"/>
    <w:rsid w:val="004B6876"/>
    <w:rsid w:val="004B6B68"/>
    <w:rsid w:val="004B6D00"/>
    <w:rsid w:val="004B6D7C"/>
    <w:rsid w:val="004B702A"/>
    <w:rsid w:val="004B70B8"/>
    <w:rsid w:val="004B7781"/>
    <w:rsid w:val="004B79CF"/>
    <w:rsid w:val="004B7CC6"/>
    <w:rsid w:val="004B7CE8"/>
    <w:rsid w:val="004B7FAD"/>
    <w:rsid w:val="004C0368"/>
    <w:rsid w:val="004C062C"/>
    <w:rsid w:val="004C0B02"/>
    <w:rsid w:val="004C0B17"/>
    <w:rsid w:val="004C0E81"/>
    <w:rsid w:val="004C0F6C"/>
    <w:rsid w:val="004C155A"/>
    <w:rsid w:val="004C1AD8"/>
    <w:rsid w:val="004C20B4"/>
    <w:rsid w:val="004C211E"/>
    <w:rsid w:val="004C229C"/>
    <w:rsid w:val="004C260A"/>
    <w:rsid w:val="004C2965"/>
    <w:rsid w:val="004C2F86"/>
    <w:rsid w:val="004C341A"/>
    <w:rsid w:val="004C37B8"/>
    <w:rsid w:val="004C3823"/>
    <w:rsid w:val="004C3AB8"/>
    <w:rsid w:val="004C3C33"/>
    <w:rsid w:val="004C3EE4"/>
    <w:rsid w:val="004C471E"/>
    <w:rsid w:val="004C4B4F"/>
    <w:rsid w:val="004C4D10"/>
    <w:rsid w:val="004C4DAD"/>
    <w:rsid w:val="004C50B9"/>
    <w:rsid w:val="004C513E"/>
    <w:rsid w:val="004C5209"/>
    <w:rsid w:val="004C5265"/>
    <w:rsid w:val="004C5660"/>
    <w:rsid w:val="004C5B39"/>
    <w:rsid w:val="004C629D"/>
    <w:rsid w:val="004C63EA"/>
    <w:rsid w:val="004C63F6"/>
    <w:rsid w:val="004C6779"/>
    <w:rsid w:val="004C6913"/>
    <w:rsid w:val="004C72E4"/>
    <w:rsid w:val="004C7476"/>
    <w:rsid w:val="004C780A"/>
    <w:rsid w:val="004C78CB"/>
    <w:rsid w:val="004C7A1C"/>
    <w:rsid w:val="004D011C"/>
    <w:rsid w:val="004D0378"/>
    <w:rsid w:val="004D0477"/>
    <w:rsid w:val="004D04BB"/>
    <w:rsid w:val="004D0D76"/>
    <w:rsid w:val="004D0FEB"/>
    <w:rsid w:val="004D1057"/>
    <w:rsid w:val="004D114C"/>
    <w:rsid w:val="004D1506"/>
    <w:rsid w:val="004D1999"/>
    <w:rsid w:val="004D2A05"/>
    <w:rsid w:val="004D2A57"/>
    <w:rsid w:val="004D2C63"/>
    <w:rsid w:val="004D319D"/>
    <w:rsid w:val="004D32E9"/>
    <w:rsid w:val="004D3519"/>
    <w:rsid w:val="004D3526"/>
    <w:rsid w:val="004D3578"/>
    <w:rsid w:val="004D3B9D"/>
    <w:rsid w:val="004D416A"/>
    <w:rsid w:val="004D4272"/>
    <w:rsid w:val="004D43AF"/>
    <w:rsid w:val="004D45AF"/>
    <w:rsid w:val="004D4BBF"/>
    <w:rsid w:val="004D4F0F"/>
    <w:rsid w:val="004D5056"/>
    <w:rsid w:val="004D5905"/>
    <w:rsid w:val="004D5AB9"/>
    <w:rsid w:val="004D5CE5"/>
    <w:rsid w:val="004D5DCA"/>
    <w:rsid w:val="004D62F8"/>
    <w:rsid w:val="004D6433"/>
    <w:rsid w:val="004D6A24"/>
    <w:rsid w:val="004D6A51"/>
    <w:rsid w:val="004D6ACA"/>
    <w:rsid w:val="004D6B7F"/>
    <w:rsid w:val="004D6CE2"/>
    <w:rsid w:val="004D75DE"/>
    <w:rsid w:val="004D7A17"/>
    <w:rsid w:val="004D7B0B"/>
    <w:rsid w:val="004D7B88"/>
    <w:rsid w:val="004D7ED9"/>
    <w:rsid w:val="004E0138"/>
    <w:rsid w:val="004E0CE3"/>
    <w:rsid w:val="004E0D0A"/>
    <w:rsid w:val="004E1097"/>
    <w:rsid w:val="004E164B"/>
    <w:rsid w:val="004E17DC"/>
    <w:rsid w:val="004E1A86"/>
    <w:rsid w:val="004E1ADC"/>
    <w:rsid w:val="004E1C24"/>
    <w:rsid w:val="004E1EED"/>
    <w:rsid w:val="004E246A"/>
    <w:rsid w:val="004E29FC"/>
    <w:rsid w:val="004E2A61"/>
    <w:rsid w:val="004E2C2C"/>
    <w:rsid w:val="004E3292"/>
    <w:rsid w:val="004E3457"/>
    <w:rsid w:val="004E39B0"/>
    <w:rsid w:val="004E3BBF"/>
    <w:rsid w:val="004E3CB2"/>
    <w:rsid w:val="004E406D"/>
    <w:rsid w:val="004E4201"/>
    <w:rsid w:val="004E4210"/>
    <w:rsid w:val="004E4398"/>
    <w:rsid w:val="004E4C55"/>
    <w:rsid w:val="004E55B4"/>
    <w:rsid w:val="004E5915"/>
    <w:rsid w:val="004E5989"/>
    <w:rsid w:val="004E5A86"/>
    <w:rsid w:val="004E5D17"/>
    <w:rsid w:val="004E6989"/>
    <w:rsid w:val="004E6C19"/>
    <w:rsid w:val="004E72A3"/>
    <w:rsid w:val="004E7648"/>
    <w:rsid w:val="004E7750"/>
    <w:rsid w:val="004E7A02"/>
    <w:rsid w:val="004E7A33"/>
    <w:rsid w:val="004E7CD7"/>
    <w:rsid w:val="004F00A6"/>
    <w:rsid w:val="004F00E6"/>
    <w:rsid w:val="004F017B"/>
    <w:rsid w:val="004F0317"/>
    <w:rsid w:val="004F046A"/>
    <w:rsid w:val="004F0C41"/>
    <w:rsid w:val="004F0C8D"/>
    <w:rsid w:val="004F0DD3"/>
    <w:rsid w:val="004F11C2"/>
    <w:rsid w:val="004F1A01"/>
    <w:rsid w:val="004F1F84"/>
    <w:rsid w:val="004F2512"/>
    <w:rsid w:val="004F2518"/>
    <w:rsid w:val="004F2977"/>
    <w:rsid w:val="004F2B87"/>
    <w:rsid w:val="004F2EC6"/>
    <w:rsid w:val="004F33A1"/>
    <w:rsid w:val="004F3C9B"/>
    <w:rsid w:val="004F3D41"/>
    <w:rsid w:val="004F3D7A"/>
    <w:rsid w:val="004F43B6"/>
    <w:rsid w:val="004F456B"/>
    <w:rsid w:val="004F4A37"/>
    <w:rsid w:val="004F4E01"/>
    <w:rsid w:val="004F507A"/>
    <w:rsid w:val="004F52EB"/>
    <w:rsid w:val="004F541B"/>
    <w:rsid w:val="004F584A"/>
    <w:rsid w:val="004F5C5E"/>
    <w:rsid w:val="004F5EA3"/>
    <w:rsid w:val="004F5F30"/>
    <w:rsid w:val="004F6393"/>
    <w:rsid w:val="004F6694"/>
    <w:rsid w:val="004F6A12"/>
    <w:rsid w:val="004F6F5F"/>
    <w:rsid w:val="004F6FDB"/>
    <w:rsid w:val="004F7225"/>
    <w:rsid w:val="004F73F9"/>
    <w:rsid w:val="004F7F18"/>
    <w:rsid w:val="00500299"/>
    <w:rsid w:val="00500376"/>
    <w:rsid w:val="00500B04"/>
    <w:rsid w:val="00500C1C"/>
    <w:rsid w:val="00500DC0"/>
    <w:rsid w:val="005010CF"/>
    <w:rsid w:val="005012F5"/>
    <w:rsid w:val="00501748"/>
    <w:rsid w:val="00501BE0"/>
    <w:rsid w:val="00502009"/>
    <w:rsid w:val="00502211"/>
    <w:rsid w:val="00502510"/>
    <w:rsid w:val="00502536"/>
    <w:rsid w:val="005027C3"/>
    <w:rsid w:val="00502AEA"/>
    <w:rsid w:val="00502CB7"/>
    <w:rsid w:val="00502D6C"/>
    <w:rsid w:val="00502F63"/>
    <w:rsid w:val="005030B6"/>
    <w:rsid w:val="0050332D"/>
    <w:rsid w:val="00503787"/>
    <w:rsid w:val="00503E17"/>
    <w:rsid w:val="00504048"/>
    <w:rsid w:val="00505255"/>
    <w:rsid w:val="00505268"/>
    <w:rsid w:val="00506339"/>
    <w:rsid w:val="00506A68"/>
    <w:rsid w:val="00506B20"/>
    <w:rsid w:val="00506BAC"/>
    <w:rsid w:val="00506D22"/>
    <w:rsid w:val="005071A5"/>
    <w:rsid w:val="005073DF"/>
    <w:rsid w:val="00507A1A"/>
    <w:rsid w:val="00507B94"/>
    <w:rsid w:val="0051033F"/>
    <w:rsid w:val="005107F3"/>
    <w:rsid w:val="0051082F"/>
    <w:rsid w:val="00510BBE"/>
    <w:rsid w:val="005111CB"/>
    <w:rsid w:val="0051134D"/>
    <w:rsid w:val="00511437"/>
    <w:rsid w:val="00511E6D"/>
    <w:rsid w:val="00512794"/>
    <w:rsid w:val="00513355"/>
    <w:rsid w:val="00513429"/>
    <w:rsid w:val="00513485"/>
    <w:rsid w:val="00513AF1"/>
    <w:rsid w:val="00513BD8"/>
    <w:rsid w:val="00513FE9"/>
    <w:rsid w:val="00514199"/>
    <w:rsid w:val="00514694"/>
    <w:rsid w:val="00514BAC"/>
    <w:rsid w:val="00514CB2"/>
    <w:rsid w:val="00514DF5"/>
    <w:rsid w:val="0051552B"/>
    <w:rsid w:val="0051573E"/>
    <w:rsid w:val="005158DC"/>
    <w:rsid w:val="00515B76"/>
    <w:rsid w:val="00515E9B"/>
    <w:rsid w:val="0051600D"/>
    <w:rsid w:val="00516623"/>
    <w:rsid w:val="0051687D"/>
    <w:rsid w:val="00516DCD"/>
    <w:rsid w:val="00517D4E"/>
    <w:rsid w:val="005206A9"/>
    <w:rsid w:val="00520F47"/>
    <w:rsid w:val="0052101D"/>
    <w:rsid w:val="00521168"/>
    <w:rsid w:val="0052124D"/>
    <w:rsid w:val="005212DE"/>
    <w:rsid w:val="0052133F"/>
    <w:rsid w:val="0052159B"/>
    <w:rsid w:val="0052177A"/>
    <w:rsid w:val="005219F2"/>
    <w:rsid w:val="00521B72"/>
    <w:rsid w:val="00521DB7"/>
    <w:rsid w:val="00522243"/>
    <w:rsid w:val="00522367"/>
    <w:rsid w:val="0052246F"/>
    <w:rsid w:val="005226D7"/>
    <w:rsid w:val="00522928"/>
    <w:rsid w:val="005229BA"/>
    <w:rsid w:val="005232A0"/>
    <w:rsid w:val="0052372C"/>
    <w:rsid w:val="005237A5"/>
    <w:rsid w:val="005237D5"/>
    <w:rsid w:val="00523982"/>
    <w:rsid w:val="00523E0D"/>
    <w:rsid w:val="00523EED"/>
    <w:rsid w:val="005244DE"/>
    <w:rsid w:val="0052489C"/>
    <w:rsid w:val="005248CF"/>
    <w:rsid w:val="00524B9A"/>
    <w:rsid w:val="00524C50"/>
    <w:rsid w:val="00524D33"/>
    <w:rsid w:val="0052523E"/>
    <w:rsid w:val="005255BC"/>
    <w:rsid w:val="00525635"/>
    <w:rsid w:val="005257E1"/>
    <w:rsid w:val="00525892"/>
    <w:rsid w:val="00525C39"/>
    <w:rsid w:val="00526740"/>
    <w:rsid w:val="00526CF7"/>
    <w:rsid w:val="00526F8C"/>
    <w:rsid w:val="00526FD4"/>
    <w:rsid w:val="00527CB3"/>
    <w:rsid w:val="00527D5C"/>
    <w:rsid w:val="00530004"/>
    <w:rsid w:val="005302B0"/>
    <w:rsid w:val="00530325"/>
    <w:rsid w:val="00530848"/>
    <w:rsid w:val="00530C19"/>
    <w:rsid w:val="00530C4A"/>
    <w:rsid w:val="00530E93"/>
    <w:rsid w:val="00530F42"/>
    <w:rsid w:val="0053115B"/>
    <w:rsid w:val="005311A4"/>
    <w:rsid w:val="00531FC5"/>
    <w:rsid w:val="005320BF"/>
    <w:rsid w:val="00532156"/>
    <w:rsid w:val="0053242C"/>
    <w:rsid w:val="00532432"/>
    <w:rsid w:val="005325D6"/>
    <w:rsid w:val="00532618"/>
    <w:rsid w:val="00533100"/>
    <w:rsid w:val="00533372"/>
    <w:rsid w:val="0053365E"/>
    <w:rsid w:val="00533EF3"/>
    <w:rsid w:val="0053418F"/>
    <w:rsid w:val="00534666"/>
    <w:rsid w:val="005346EF"/>
    <w:rsid w:val="005347A3"/>
    <w:rsid w:val="00534937"/>
    <w:rsid w:val="00534C53"/>
    <w:rsid w:val="0053521B"/>
    <w:rsid w:val="00535731"/>
    <w:rsid w:val="00535CB9"/>
    <w:rsid w:val="00536044"/>
    <w:rsid w:val="00536568"/>
    <w:rsid w:val="00536586"/>
    <w:rsid w:val="00536EAF"/>
    <w:rsid w:val="0053783F"/>
    <w:rsid w:val="00537AEB"/>
    <w:rsid w:val="00537D86"/>
    <w:rsid w:val="0054059A"/>
    <w:rsid w:val="005406C2"/>
    <w:rsid w:val="005408E5"/>
    <w:rsid w:val="00540E77"/>
    <w:rsid w:val="005414A1"/>
    <w:rsid w:val="00541A0E"/>
    <w:rsid w:val="00541C0F"/>
    <w:rsid w:val="00542088"/>
    <w:rsid w:val="005420A6"/>
    <w:rsid w:val="005424E9"/>
    <w:rsid w:val="00542617"/>
    <w:rsid w:val="005428F5"/>
    <w:rsid w:val="00542940"/>
    <w:rsid w:val="005430A8"/>
    <w:rsid w:val="00543274"/>
    <w:rsid w:val="00543434"/>
    <w:rsid w:val="00543AC3"/>
    <w:rsid w:val="00544032"/>
    <w:rsid w:val="0054449D"/>
    <w:rsid w:val="00544D27"/>
    <w:rsid w:val="00545353"/>
    <w:rsid w:val="005457E5"/>
    <w:rsid w:val="00545942"/>
    <w:rsid w:val="00545C0C"/>
    <w:rsid w:val="00545E2B"/>
    <w:rsid w:val="005464FC"/>
    <w:rsid w:val="0054694E"/>
    <w:rsid w:val="005472C4"/>
    <w:rsid w:val="005477F3"/>
    <w:rsid w:val="00547E5F"/>
    <w:rsid w:val="00550A0C"/>
    <w:rsid w:val="00550A61"/>
    <w:rsid w:val="00551358"/>
    <w:rsid w:val="0055190C"/>
    <w:rsid w:val="00551E6E"/>
    <w:rsid w:val="005524B2"/>
    <w:rsid w:val="0055284F"/>
    <w:rsid w:val="00552D31"/>
    <w:rsid w:val="00552EEE"/>
    <w:rsid w:val="005534D2"/>
    <w:rsid w:val="005536A8"/>
    <w:rsid w:val="00553CD1"/>
    <w:rsid w:val="00553DC0"/>
    <w:rsid w:val="005547C1"/>
    <w:rsid w:val="00554E09"/>
    <w:rsid w:val="0055518F"/>
    <w:rsid w:val="005552F9"/>
    <w:rsid w:val="005553A8"/>
    <w:rsid w:val="00555FFC"/>
    <w:rsid w:val="00556613"/>
    <w:rsid w:val="005573E2"/>
    <w:rsid w:val="005574F3"/>
    <w:rsid w:val="00557550"/>
    <w:rsid w:val="00557AB9"/>
    <w:rsid w:val="00557CF2"/>
    <w:rsid w:val="00557F3D"/>
    <w:rsid w:val="00557FE0"/>
    <w:rsid w:val="00560306"/>
    <w:rsid w:val="005603C8"/>
    <w:rsid w:val="00560969"/>
    <w:rsid w:val="00560CEB"/>
    <w:rsid w:val="00560EF6"/>
    <w:rsid w:val="00561A45"/>
    <w:rsid w:val="00561E44"/>
    <w:rsid w:val="00561FE0"/>
    <w:rsid w:val="00562A99"/>
    <w:rsid w:val="00562ED2"/>
    <w:rsid w:val="00562FAA"/>
    <w:rsid w:val="00562FDD"/>
    <w:rsid w:val="00562FF7"/>
    <w:rsid w:val="00563510"/>
    <w:rsid w:val="00563AE5"/>
    <w:rsid w:val="00563E0C"/>
    <w:rsid w:val="00563EC3"/>
    <w:rsid w:val="00563FA6"/>
    <w:rsid w:val="00564370"/>
    <w:rsid w:val="00564550"/>
    <w:rsid w:val="0056469F"/>
    <w:rsid w:val="00564E00"/>
    <w:rsid w:val="00565539"/>
    <w:rsid w:val="00566134"/>
    <w:rsid w:val="00566143"/>
    <w:rsid w:val="00566458"/>
    <w:rsid w:val="00566692"/>
    <w:rsid w:val="00566E8A"/>
    <w:rsid w:val="0056707D"/>
    <w:rsid w:val="005671EA"/>
    <w:rsid w:val="00567483"/>
    <w:rsid w:val="0056799F"/>
    <w:rsid w:val="00567AFA"/>
    <w:rsid w:val="00567B72"/>
    <w:rsid w:val="005700AD"/>
    <w:rsid w:val="0057046B"/>
    <w:rsid w:val="005706E5"/>
    <w:rsid w:val="005708E3"/>
    <w:rsid w:val="00570D4A"/>
    <w:rsid w:val="00570EB6"/>
    <w:rsid w:val="005710C9"/>
    <w:rsid w:val="0057121A"/>
    <w:rsid w:val="005712FD"/>
    <w:rsid w:val="005714C2"/>
    <w:rsid w:val="00571969"/>
    <w:rsid w:val="00571B65"/>
    <w:rsid w:val="00571D05"/>
    <w:rsid w:val="00571D15"/>
    <w:rsid w:val="00571DB0"/>
    <w:rsid w:val="00571E7E"/>
    <w:rsid w:val="00571FFD"/>
    <w:rsid w:val="0057284C"/>
    <w:rsid w:val="00572E2C"/>
    <w:rsid w:val="00572EE3"/>
    <w:rsid w:val="00573453"/>
    <w:rsid w:val="00573603"/>
    <w:rsid w:val="005738F3"/>
    <w:rsid w:val="00573E00"/>
    <w:rsid w:val="00574167"/>
    <w:rsid w:val="00574194"/>
    <w:rsid w:val="0057421E"/>
    <w:rsid w:val="00574341"/>
    <w:rsid w:val="005745A9"/>
    <w:rsid w:val="005745F6"/>
    <w:rsid w:val="00574CAE"/>
    <w:rsid w:val="00574DE4"/>
    <w:rsid w:val="00574FF2"/>
    <w:rsid w:val="0057561A"/>
    <w:rsid w:val="00575E59"/>
    <w:rsid w:val="0057613F"/>
    <w:rsid w:val="00576548"/>
    <w:rsid w:val="005766B0"/>
    <w:rsid w:val="00576808"/>
    <w:rsid w:val="005768B5"/>
    <w:rsid w:val="00576AFF"/>
    <w:rsid w:val="00576B6F"/>
    <w:rsid w:val="005770CE"/>
    <w:rsid w:val="00577453"/>
    <w:rsid w:val="005774ED"/>
    <w:rsid w:val="00577567"/>
    <w:rsid w:val="00577B15"/>
    <w:rsid w:val="00577C06"/>
    <w:rsid w:val="00577C6A"/>
    <w:rsid w:val="00580980"/>
    <w:rsid w:val="00580C56"/>
    <w:rsid w:val="0058155B"/>
    <w:rsid w:val="0058162C"/>
    <w:rsid w:val="005817FE"/>
    <w:rsid w:val="00581856"/>
    <w:rsid w:val="00581D09"/>
    <w:rsid w:val="00581ECB"/>
    <w:rsid w:val="00581F00"/>
    <w:rsid w:val="005820D8"/>
    <w:rsid w:val="005826A8"/>
    <w:rsid w:val="005826FC"/>
    <w:rsid w:val="00582A8A"/>
    <w:rsid w:val="00582E0F"/>
    <w:rsid w:val="00582FDB"/>
    <w:rsid w:val="00583B62"/>
    <w:rsid w:val="00583C47"/>
    <w:rsid w:val="0058465A"/>
    <w:rsid w:val="005847E6"/>
    <w:rsid w:val="005848E8"/>
    <w:rsid w:val="00584B57"/>
    <w:rsid w:val="00584E8E"/>
    <w:rsid w:val="00585058"/>
    <w:rsid w:val="00585520"/>
    <w:rsid w:val="00585608"/>
    <w:rsid w:val="00586152"/>
    <w:rsid w:val="005863C6"/>
    <w:rsid w:val="00586DC1"/>
    <w:rsid w:val="00587927"/>
    <w:rsid w:val="00590273"/>
    <w:rsid w:val="00590412"/>
    <w:rsid w:val="0059066E"/>
    <w:rsid w:val="005907E0"/>
    <w:rsid w:val="005907E6"/>
    <w:rsid w:val="00590AFD"/>
    <w:rsid w:val="00590C9F"/>
    <w:rsid w:val="00590E5C"/>
    <w:rsid w:val="00590FC5"/>
    <w:rsid w:val="005911CF"/>
    <w:rsid w:val="005916EE"/>
    <w:rsid w:val="00591916"/>
    <w:rsid w:val="00591AED"/>
    <w:rsid w:val="00592615"/>
    <w:rsid w:val="00592DA9"/>
    <w:rsid w:val="005930B3"/>
    <w:rsid w:val="005937BF"/>
    <w:rsid w:val="0059390F"/>
    <w:rsid w:val="005939DE"/>
    <w:rsid w:val="00593E60"/>
    <w:rsid w:val="005940BC"/>
    <w:rsid w:val="005940EF"/>
    <w:rsid w:val="005941DD"/>
    <w:rsid w:val="005941F7"/>
    <w:rsid w:val="005943B8"/>
    <w:rsid w:val="00594706"/>
    <w:rsid w:val="005947D0"/>
    <w:rsid w:val="00594876"/>
    <w:rsid w:val="005951CF"/>
    <w:rsid w:val="005952A2"/>
    <w:rsid w:val="0059564D"/>
    <w:rsid w:val="0059632B"/>
    <w:rsid w:val="00596469"/>
    <w:rsid w:val="005965B2"/>
    <w:rsid w:val="00596825"/>
    <w:rsid w:val="00596972"/>
    <w:rsid w:val="00596ECA"/>
    <w:rsid w:val="0059704D"/>
    <w:rsid w:val="005972EC"/>
    <w:rsid w:val="00597371"/>
    <w:rsid w:val="0059746D"/>
    <w:rsid w:val="0059758B"/>
    <w:rsid w:val="0059779E"/>
    <w:rsid w:val="005979EA"/>
    <w:rsid w:val="00597A1E"/>
    <w:rsid w:val="005A05BD"/>
    <w:rsid w:val="005A05D7"/>
    <w:rsid w:val="005A0ABA"/>
    <w:rsid w:val="005A0C87"/>
    <w:rsid w:val="005A0E0B"/>
    <w:rsid w:val="005A105F"/>
    <w:rsid w:val="005A15F1"/>
    <w:rsid w:val="005A1864"/>
    <w:rsid w:val="005A1BB6"/>
    <w:rsid w:val="005A21B2"/>
    <w:rsid w:val="005A24AB"/>
    <w:rsid w:val="005A2796"/>
    <w:rsid w:val="005A2C95"/>
    <w:rsid w:val="005A2EC4"/>
    <w:rsid w:val="005A2ECB"/>
    <w:rsid w:val="005A329B"/>
    <w:rsid w:val="005A3A14"/>
    <w:rsid w:val="005A45A7"/>
    <w:rsid w:val="005A4ABB"/>
    <w:rsid w:val="005A4FD7"/>
    <w:rsid w:val="005A51F7"/>
    <w:rsid w:val="005A5378"/>
    <w:rsid w:val="005A5A25"/>
    <w:rsid w:val="005A5BAF"/>
    <w:rsid w:val="005A5BDB"/>
    <w:rsid w:val="005A5CE7"/>
    <w:rsid w:val="005A63E2"/>
    <w:rsid w:val="005A66AD"/>
    <w:rsid w:val="005A69CF"/>
    <w:rsid w:val="005A7405"/>
    <w:rsid w:val="005A7723"/>
    <w:rsid w:val="005B009F"/>
    <w:rsid w:val="005B0216"/>
    <w:rsid w:val="005B02C9"/>
    <w:rsid w:val="005B061F"/>
    <w:rsid w:val="005B0695"/>
    <w:rsid w:val="005B0D72"/>
    <w:rsid w:val="005B1010"/>
    <w:rsid w:val="005B1E6B"/>
    <w:rsid w:val="005B1ED0"/>
    <w:rsid w:val="005B20C2"/>
    <w:rsid w:val="005B2586"/>
    <w:rsid w:val="005B2A02"/>
    <w:rsid w:val="005B363E"/>
    <w:rsid w:val="005B36F0"/>
    <w:rsid w:val="005B37A6"/>
    <w:rsid w:val="005B39A7"/>
    <w:rsid w:val="005B3D02"/>
    <w:rsid w:val="005B52A3"/>
    <w:rsid w:val="005B53CC"/>
    <w:rsid w:val="005B54DA"/>
    <w:rsid w:val="005B59C2"/>
    <w:rsid w:val="005B5A68"/>
    <w:rsid w:val="005B6559"/>
    <w:rsid w:val="005B6C0C"/>
    <w:rsid w:val="005B71AC"/>
    <w:rsid w:val="005B7675"/>
    <w:rsid w:val="005B7EED"/>
    <w:rsid w:val="005C01CE"/>
    <w:rsid w:val="005C0932"/>
    <w:rsid w:val="005C0974"/>
    <w:rsid w:val="005C0990"/>
    <w:rsid w:val="005C0BE1"/>
    <w:rsid w:val="005C0CD0"/>
    <w:rsid w:val="005C2194"/>
    <w:rsid w:val="005C23EB"/>
    <w:rsid w:val="005C2403"/>
    <w:rsid w:val="005C26A1"/>
    <w:rsid w:val="005C278B"/>
    <w:rsid w:val="005C27D8"/>
    <w:rsid w:val="005C2E7A"/>
    <w:rsid w:val="005C309D"/>
    <w:rsid w:val="005C3168"/>
    <w:rsid w:val="005C3491"/>
    <w:rsid w:val="005C3788"/>
    <w:rsid w:val="005C3AEB"/>
    <w:rsid w:val="005C3AF7"/>
    <w:rsid w:val="005C4581"/>
    <w:rsid w:val="005C48F7"/>
    <w:rsid w:val="005C4DE3"/>
    <w:rsid w:val="005C5979"/>
    <w:rsid w:val="005C5DFC"/>
    <w:rsid w:val="005C5E75"/>
    <w:rsid w:val="005C5EA7"/>
    <w:rsid w:val="005C5FDC"/>
    <w:rsid w:val="005C638F"/>
    <w:rsid w:val="005C6500"/>
    <w:rsid w:val="005C67F2"/>
    <w:rsid w:val="005C697B"/>
    <w:rsid w:val="005C7476"/>
    <w:rsid w:val="005C7585"/>
    <w:rsid w:val="005C799C"/>
    <w:rsid w:val="005D0AA7"/>
    <w:rsid w:val="005D0CF9"/>
    <w:rsid w:val="005D0E96"/>
    <w:rsid w:val="005D1545"/>
    <w:rsid w:val="005D1605"/>
    <w:rsid w:val="005D250A"/>
    <w:rsid w:val="005D2678"/>
    <w:rsid w:val="005D26B7"/>
    <w:rsid w:val="005D2955"/>
    <w:rsid w:val="005D29A7"/>
    <w:rsid w:val="005D2A33"/>
    <w:rsid w:val="005D2E98"/>
    <w:rsid w:val="005D3263"/>
    <w:rsid w:val="005D3269"/>
    <w:rsid w:val="005D3E83"/>
    <w:rsid w:val="005D438F"/>
    <w:rsid w:val="005D48C2"/>
    <w:rsid w:val="005D49CB"/>
    <w:rsid w:val="005D5087"/>
    <w:rsid w:val="005D5269"/>
    <w:rsid w:val="005D5759"/>
    <w:rsid w:val="005D5938"/>
    <w:rsid w:val="005D5B5B"/>
    <w:rsid w:val="005D5D7C"/>
    <w:rsid w:val="005D6125"/>
    <w:rsid w:val="005D6777"/>
    <w:rsid w:val="005D69B1"/>
    <w:rsid w:val="005D6B86"/>
    <w:rsid w:val="005D6CE7"/>
    <w:rsid w:val="005D6FD0"/>
    <w:rsid w:val="005D7256"/>
    <w:rsid w:val="005D74C7"/>
    <w:rsid w:val="005D780C"/>
    <w:rsid w:val="005D7B01"/>
    <w:rsid w:val="005D7EE3"/>
    <w:rsid w:val="005E0341"/>
    <w:rsid w:val="005E0616"/>
    <w:rsid w:val="005E06C3"/>
    <w:rsid w:val="005E071C"/>
    <w:rsid w:val="005E0CA9"/>
    <w:rsid w:val="005E0E4F"/>
    <w:rsid w:val="005E1731"/>
    <w:rsid w:val="005E1927"/>
    <w:rsid w:val="005E1CF2"/>
    <w:rsid w:val="005E1CFF"/>
    <w:rsid w:val="005E254C"/>
    <w:rsid w:val="005E28E0"/>
    <w:rsid w:val="005E294D"/>
    <w:rsid w:val="005E2A78"/>
    <w:rsid w:val="005E2CBF"/>
    <w:rsid w:val="005E4118"/>
    <w:rsid w:val="005E411A"/>
    <w:rsid w:val="005E478C"/>
    <w:rsid w:val="005E4871"/>
    <w:rsid w:val="005E48CA"/>
    <w:rsid w:val="005E49AB"/>
    <w:rsid w:val="005E4BCD"/>
    <w:rsid w:val="005E4CD5"/>
    <w:rsid w:val="005E4E47"/>
    <w:rsid w:val="005E4E96"/>
    <w:rsid w:val="005E4FF0"/>
    <w:rsid w:val="005E5530"/>
    <w:rsid w:val="005E679B"/>
    <w:rsid w:val="005E6EC2"/>
    <w:rsid w:val="005E6F72"/>
    <w:rsid w:val="005E7179"/>
    <w:rsid w:val="005E72EE"/>
    <w:rsid w:val="005E748B"/>
    <w:rsid w:val="005F00D7"/>
    <w:rsid w:val="005F05B8"/>
    <w:rsid w:val="005F060A"/>
    <w:rsid w:val="005F0F03"/>
    <w:rsid w:val="005F0F20"/>
    <w:rsid w:val="005F1470"/>
    <w:rsid w:val="005F18E2"/>
    <w:rsid w:val="005F1CB5"/>
    <w:rsid w:val="005F262C"/>
    <w:rsid w:val="005F275A"/>
    <w:rsid w:val="005F2DFA"/>
    <w:rsid w:val="005F310B"/>
    <w:rsid w:val="005F34E0"/>
    <w:rsid w:val="005F35C3"/>
    <w:rsid w:val="005F37E2"/>
    <w:rsid w:val="005F37FB"/>
    <w:rsid w:val="005F3886"/>
    <w:rsid w:val="005F3ABA"/>
    <w:rsid w:val="005F3D3C"/>
    <w:rsid w:val="005F4115"/>
    <w:rsid w:val="005F419F"/>
    <w:rsid w:val="005F41D5"/>
    <w:rsid w:val="005F45E6"/>
    <w:rsid w:val="005F4748"/>
    <w:rsid w:val="005F5061"/>
    <w:rsid w:val="005F52AC"/>
    <w:rsid w:val="005F5C68"/>
    <w:rsid w:val="005F63CB"/>
    <w:rsid w:val="005F6410"/>
    <w:rsid w:val="005F65D1"/>
    <w:rsid w:val="005F6607"/>
    <w:rsid w:val="005F66BD"/>
    <w:rsid w:val="005F7212"/>
    <w:rsid w:val="005F7273"/>
    <w:rsid w:val="005F7312"/>
    <w:rsid w:val="005F7401"/>
    <w:rsid w:val="005F7828"/>
    <w:rsid w:val="005F799F"/>
    <w:rsid w:val="006002F2"/>
    <w:rsid w:val="006008FC"/>
    <w:rsid w:val="00600A48"/>
    <w:rsid w:val="00600A73"/>
    <w:rsid w:val="00600CB7"/>
    <w:rsid w:val="006013B2"/>
    <w:rsid w:val="00601A7E"/>
    <w:rsid w:val="006024A2"/>
    <w:rsid w:val="006025C9"/>
    <w:rsid w:val="006029B7"/>
    <w:rsid w:val="00603367"/>
    <w:rsid w:val="00603714"/>
    <w:rsid w:val="00603D7F"/>
    <w:rsid w:val="00604160"/>
    <w:rsid w:val="006042D8"/>
    <w:rsid w:val="00604A6C"/>
    <w:rsid w:val="006050BD"/>
    <w:rsid w:val="00605139"/>
    <w:rsid w:val="00605A0E"/>
    <w:rsid w:val="00605D6F"/>
    <w:rsid w:val="006060BA"/>
    <w:rsid w:val="00606175"/>
    <w:rsid w:val="006061E7"/>
    <w:rsid w:val="0060629B"/>
    <w:rsid w:val="00606A0E"/>
    <w:rsid w:val="00606FBC"/>
    <w:rsid w:val="00607043"/>
    <w:rsid w:val="006073BC"/>
    <w:rsid w:val="00607915"/>
    <w:rsid w:val="00610326"/>
    <w:rsid w:val="00610C0C"/>
    <w:rsid w:val="00610CDF"/>
    <w:rsid w:val="00610D1B"/>
    <w:rsid w:val="00610D89"/>
    <w:rsid w:val="006110F1"/>
    <w:rsid w:val="006110F3"/>
    <w:rsid w:val="00611310"/>
    <w:rsid w:val="00611399"/>
    <w:rsid w:val="0061158A"/>
    <w:rsid w:val="006116BA"/>
    <w:rsid w:val="00611A50"/>
    <w:rsid w:val="00611AC7"/>
    <w:rsid w:val="00611CBB"/>
    <w:rsid w:val="00611DC3"/>
    <w:rsid w:val="0061211C"/>
    <w:rsid w:val="0061220D"/>
    <w:rsid w:val="0061229C"/>
    <w:rsid w:val="00612B4E"/>
    <w:rsid w:val="00612BB7"/>
    <w:rsid w:val="006130C6"/>
    <w:rsid w:val="00613149"/>
    <w:rsid w:val="00613345"/>
    <w:rsid w:val="0061363B"/>
    <w:rsid w:val="00613B50"/>
    <w:rsid w:val="00613BF5"/>
    <w:rsid w:val="00613D47"/>
    <w:rsid w:val="00613EBD"/>
    <w:rsid w:val="006144EA"/>
    <w:rsid w:val="00614D34"/>
    <w:rsid w:val="0061520E"/>
    <w:rsid w:val="00615781"/>
    <w:rsid w:val="00615CBA"/>
    <w:rsid w:val="00615D81"/>
    <w:rsid w:val="00616077"/>
    <w:rsid w:val="006160D0"/>
    <w:rsid w:val="00616165"/>
    <w:rsid w:val="006163D3"/>
    <w:rsid w:val="0061719A"/>
    <w:rsid w:val="00617377"/>
    <w:rsid w:val="006173FA"/>
    <w:rsid w:val="0061774F"/>
    <w:rsid w:val="00617CF3"/>
    <w:rsid w:val="0062019B"/>
    <w:rsid w:val="0062041D"/>
    <w:rsid w:val="00620B21"/>
    <w:rsid w:val="006218A0"/>
    <w:rsid w:val="00621A3C"/>
    <w:rsid w:val="00621C29"/>
    <w:rsid w:val="00621D6F"/>
    <w:rsid w:val="00622270"/>
    <w:rsid w:val="006226C2"/>
    <w:rsid w:val="00622C0D"/>
    <w:rsid w:val="00622E41"/>
    <w:rsid w:val="00622E49"/>
    <w:rsid w:val="00622EEC"/>
    <w:rsid w:val="00623138"/>
    <w:rsid w:val="00623360"/>
    <w:rsid w:val="00624190"/>
    <w:rsid w:val="00624614"/>
    <w:rsid w:val="00624AC3"/>
    <w:rsid w:val="00625008"/>
    <w:rsid w:val="00625993"/>
    <w:rsid w:val="00626263"/>
    <w:rsid w:val="0062663A"/>
    <w:rsid w:val="00626EE9"/>
    <w:rsid w:val="00627604"/>
    <w:rsid w:val="006276C2"/>
    <w:rsid w:val="00627C52"/>
    <w:rsid w:val="00627D42"/>
    <w:rsid w:val="0063005F"/>
    <w:rsid w:val="0063014F"/>
    <w:rsid w:val="00630442"/>
    <w:rsid w:val="0063097F"/>
    <w:rsid w:val="00630B91"/>
    <w:rsid w:val="00630DB1"/>
    <w:rsid w:val="006310D5"/>
    <w:rsid w:val="006311B4"/>
    <w:rsid w:val="0063146D"/>
    <w:rsid w:val="0063182E"/>
    <w:rsid w:val="00631CBE"/>
    <w:rsid w:val="00631D96"/>
    <w:rsid w:val="00632110"/>
    <w:rsid w:val="00633448"/>
    <w:rsid w:val="0063350F"/>
    <w:rsid w:val="006338C3"/>
    <w:rsid w:val="00633CB5"/>
    <w:rsid w:val="00633D26"/>
    <w:rsid w:val="00634112"/>
    <w:rsid w:val="0063415B"/>
    <w:rsid w:val="0063419F"/>
    <w:rsid w:val="00634215"/>
    <w:rsid w:val="00634B04"/>
    <w:rsid w:val="00634DCA"/>
    <w:rsid w:val="0063546E"/>
    <w:rsid w:val="0063562C"/>
    <w:rsid w:val="00635972"/>
    <w:rsid w:val="00635B49"/>
    <w:rsid w:val="00635C0F"/>
    <w:rsid w:val="00635CF8"/>
    <w:rsid w:val="00635D26"/>
    <w:rsid w:val="006360C7"/>
    <w:rsid w:val="00636199"/>
    <w:rsid w:val="00637B73"/>
    <w:rsid w:val="006402AF"/>
    <w:rsid w:val="0064078D"/>
    <w:rsid w:val="006407DD"/>
    <w:rsid w:val="00640ED2"/>
    <w:rsid w:val="00640FA3"/>
    <w:rsid w:val="006417AD"/>
    <w:rsid w:val="006417B2"/>
    <w:rsid w:val="00642086"/>
    <w:rsid w:val="00642118"/>
    <w:rsid w:val="0064293A"/>
    <w:rsid w:val="00642A06"/>
    <w:rsid w:val="00642D36"/>
    <w:rsid w:val="00642EA0"/>
    <w:rsid w:val="0064312D"/>
    <w:rsid w:val="006437B3"/>
    <w:rsid w:val="00643C0B"/>
    <w:rsid w:val="00643CE6"/>
    <w:rsid w:val="00643EC1"/>
    <w:rsid w:val="00644069"/>
    <w:rsid w:val="006441D0"/>
    <w:rsid w:val="0064437D"/>
    <w:rsid w:val="00644F2C"/>
    <w:rsid w:val="0064530B"/>
    <w:rsid w:val="006453EA"/>
    <w:rsid w:val="006455EA"/>
    <w:rsid w:val="00645BE5"/>
    <w:rsid w:val="00645C18"/>
    <w:rsid w:val="006465F6"/>
    <w:rsid w:val="0064684B"/>
    <w:rsid w:val="006469F6"/>
    <w:rsid w:val="00646DD9"/>
    <w:rsid w:val="006473D5"/>
    <w:rsid w:val="00647627"/>
    <w:rsid w:val="00647CBD"/>
    <w:rsid w:val="00647D58"/>
    <w:rsid w:val="00650430"/>
    <w:rsid w:val="006509D8"/>
    <w:rsid w:val="00651112"/>
    <w:rsid w:val="0065190E"/>
    <w:rsid w:val="00651C4E"/>
    <w:rsid w:val="00651D55"/>
    <w:rsid w:val="00651F5F"/>
    <w:rsid w:val="006522B1"/>
    <w:rsid w:val="0065275F"/>
    <w:rsid w:val="00652C17"/>
    <w:rsid w:val="006531D5"/>
    <w:rsid w:val="006537E0"/>
    <w:rsid w:val="00653A56"/>
    <w:rsid w:val="00653C7B"/>
    <w:rsid w:val="006541A9"/>
    <w:rsid w:val="006544D4"/>
    <w:rsid w:val="006545BF"/>
    <w:rsid w:val="0065471C"/>
    <w:rsid w:val="0065493B"/>
    <w:rsid w:val="0065501D"/>
    <w:rsid w:val="006551D9"/>
    <w:rsid w:val="006551E4"/>
    <w:rsid w:val="00655288"/>
    <w:rsid w:val="00655311"/>
    <w:rsid w:val="00655316"/>
    <w:rsid w:val="00655535"/>
    <w:rsid w:val="00655E71"/>
    <w:rsid w:val="00655F08"/>
    <w:rsid w:val="0065616E"/>
    <w:rsid w:val="006561D4"/>
    <w:rsid w:val="006565F2"/>
    <w:rsid w:val="0065712B"/>
    <w:rsid w:val="006572F2"/>
    <w:rsid w:val="006573C3"/>
    <w:rsid w:val="00657E6C"/>
    <w:rsid w:val="00657F18"/>
    <w:rsid w:val="00660BD1"/>
    <w:rsid w:val="00660D85"/>
    <w:rsid w:val="006616D6"/>
    <w:rsid w:val="0066195C"/>
    <w:rsid w:val="00661C37"/>
    <w:rsid w:val="00661CB9"/>
    <w:rsid w:val="00661D11"/>
    <w:rsid w:val="00661DC2"/>
    <w:rsid w:val="00661E5F"/>
    <w:rsid w:val="0066207D"/>
    <w:rsid w:val="00662982"/>
    <w:rsid w:val="00662C98"/>
    <w:rsid w:val="00662DCA"/>
    <w:rsid w:val="00662E97"/>
    <w:rsid w:val="00663AAD"/>
    <w:rsid w:val="00663C76"/>
    <w:rsid w:val="00663F99"/>
    <w:rsid w:val="00664007"/>
    <w:rsid w:val="006644C1"/>
    <w:rsid w:val="00664A6E"/>
    <w:rsid w:val="00664B9B"/>
    <w:rsid w:val="00664DE6"/>
    <w:rsid w:val="00664FA4"/>
    <w:rsid w:val="0066529E"/>
    <w:rsid w:val="00665432"/>
    <w:rsid w:val="0066553B"/>
    <w:rsid w:val="006655C4"/>
    <w:rsid w:val="00665B17"/>
    <w:rsid w:val="00665C7F"/>
    <w:rsid w:val="00666195"/>
    <w:rsid w:val="006662A7"/>
    <w:rsid w:val="00666357"/>
    <w:rsid w:val="0066645F"/>
    <w:rsid w:val="006664AA"/>
    <w:rsid w:val="00666728"/>
    <w:rsid w:val="00666CB3"/>
    <w:rsid w:val="00666FC6"/>
    <w:rsid w:val="00667140"/>
    <w:rsid w:val="00667282"/>
    <w:rsid w:val="006672E2"/>
    <w:rsid w:val="00667AE4"/>
    <w:rsid w:val="00667BB7"/>
    <w:rsid w:val="00670278"/>
    <w:rsid w:val="00670553"/>
    <w:rsid w:val="006705F7"/>
    <w:rsid w:val="006706D6"/>
    <w:rsid w:val="00670736"/>
    <w:rsid w:val="00671508"/>
    <w:rsid w:val="006715C7"/>
    <w:rsid w:val="00671818"/>
    <w:rsid w:val="00671B37"/>
    <w:rsid w:val="00671BEE"/>
    <w:rsid w:val="00671C76"/>
    <w:rsid w:val="0067256E"/>
    <w:rsid w:val="006727B0"/>
    <w:rsid w:val="006729CA"/>
    <w:rsid w:val="00672A32"/>
    <w:rsid w:val="00672AA0"/>
    <w:rsid w:val="00672B14"/>
    <w:rsid w:val="00672B88"/>
    <w:rsid w:val="00673152"/>
    <w:rsid w:val="00673574"/>
    <w:rsid w:val="0067366D"/>
    <w:rsid w:val="00673CBA"/>
    <w:rsid w:val="00673E60"/>
    <w:rsid w:val="00673EB8"/>
    <w:rsid w:val="0067406F"/>
    <w:rsid w:val="006744B2"/>
    <w:rsid w:val="006748CE"/>
    <w:rsid w:val="00674DAD"/>
    <w:rsid w:val="00674E52"/>
    <w:rsid w:val="00674ED2"/>
    <w:rsid w:val="00675042"/>
    <w:rsid w:val="006751D7"/>
    <w:rsid w:val="00675EFD"/>
    <w:rsid w:val="006761C1"/>
    <w:rsid w:val="00676B16"/>
    <w:rsid w:val="00676CFF"/>
    <w:rsid w:val="00677886"/>
    <w:rsid w:val="00677D2E"/>
    <w:rsid w:val="00677D9E"/>
    <w:rsid w:val="00677E58"/>
    <w:rsid w:val="00677EB2"/>
    <w:rsid w:val="006801ED"/>
    <w:rsid w:val="0068034F"/>
    <w:rsid w:val="006809D3"/>
    <w:rsid w:val="00680BC1"/>
    <w:rsid w:val="00680D3B"/>
    <w:rsid w:val="00680DAB"/>
    <w:rsid w:val="006812FA"/>
    <w:rsid w:val="0068136B"/>
    <w:rsid w:val="006815EE"/>
    <w:rsid w:val="00681818"/>
    <w:rsid w:val="00681BDA"/>
    <w:rsid w:val="00681E4F"/>
    <w:rsid w:val="006823C3"/>
    <w:rsid w:val="0068276C"/>
    <w:rsid w:val="00682A16"/>
    <w:rsid w:val="00682DF8"/>
    <w:rsid w:val="00682E60"/>
    <w:rsid w:val="00682F98"/>
    <w:rsid w:val="00684831"/>
    <w:rsid w:val="00684ABF"/>
    <w:rsid w:val="00685444"/>
    <w:rsid w:val="006855A6"/>
    <w:rsid w:val="00685965"/>
    <w:rsid w:val="00686286"/>
    <w:rsid w:val="006866EF"/>
    <w:rsid w:val="006868B0"/>
    <w:rsid w:val="00686B54"/>
    <w:rsid w:val="00686CCA"/>
    <w:rsid w:val="00687088"/>
    <w:rsid w:val="00687141"/>
    <w:rsid w:val="0068715F"/>
    <w:rsid w:val="00687BC0"/>
    <w:rsid w:val="0069094B"/>
    <w:rsid w:val="00690DD9"/>
    <w:rsid w:val="00690F1E"/>
    <w:rsid w:val="00691A2A"/>
    <w:rsid w:val="006921B8"/>
    <w:rsid w:val="00692325"/>
    <w:rsid w:val="006927F9"/>
    <w:rsid w:val="0069319F"/>
    <w:rsid w:val="006939A4"/>
    <w:rsid w:val="00693A98"/>
    <w:rsid w:val="00693C00"/>
    <w:rsid w:val="00693D9E"/>
    <w:rsid w:val="0069425F"/>
    <w:rsid w:val="006942C1"/>
    <w:rsid w:val="00694D73"/>
    <w:rsid w:val="00694DA7"/>
    <w:rsid w:val="00694ECA"/>
    <w:rsid w:val="006950EF"/>
    <w:rsid w:val="0069554C"/>
    <w:rsid w:val="00695A5C"/>
    <w:rsid w:val="00695B85"/>
    <w:rsid w:val="0069621D"/>
    <w:rsid w:val="00696BCF"/>
    <w:rsid w:val="00696D3F"/>
    <w:rsid w:val="006970DB"/>
    <w:rsid w:val="006975F4"/>
    <w:rsid w:val="006A009A"/>
    <w:rsid w:val="006A0647"/>
    <w:rsid w:val="006A1C69"/>
    <w:rsid w:val="006A1D92"/>
    <w:rsid w:val="006A2382"/>
    <w:rsid w:val="006A23BF"/>
    <w:rsid w:val="006A23F2"/>
    <w:rsid w:val="006A2C33"/>
    <w:rsid w:val="006A35A8"/>
    <w:rsid w:val="006A3845"/>
    <w:rsid w:val="006A3A6A"/>
    <w:rsid w:val="006A4875"/>
    <w:rsid w:val="006A4E61"/>
    <w:rsid w:val="006A5101"/>
    <w:rsid w:val="006A55BC"/>
    <w:rsid w:val="006A578B"/>
    <w:rsid w:val="006A58A2"/>
    <w:rsid w:val="006A5917"/>
    <w:rsid w:val="006A5D01"/>
    <w:rsid w:val="006A5D9E"/>
    <w:rsid w:val="006A6DA4"/>
    <w:rsid w:val="006A6E48"/>
    <w:rsid w:val="006A728E"/>
    <w:rsid w:val="006A73DC"/>
    <w:rsid w:val="006A75E8"/>
    <w:rsid w:val="006A77DF"/>
    <w:rsid w:val="006A7978"/>
    <w:rsid w:val="006A7AB5"/>
    <w:rsid w:val="006A7D1D"/>
    <w:rsid w:val="006A7F28"/>
    <w:rsid w:val="006B0878"/>
    <w:rsid w:val="006B1082"/>
    <w:rsid w:val="006B13A3"/>
    <w:rsid w:val="006B13CA"/>
    <w:rsid w:val="006B14D8"/>
    <w:rsid w:val="006B1590"/>
    <w:rsid w:val="006B1816"/>
    <w:rsid w:val="006B1AEF"/>
    <w:rsid w:val="006B20B3"/>
    <w:rsid w:val="006B29EB"/>
    <w:rsid w:val="006B2A67"/>
    <w:rsid w:val="006B2E11"/>
    <w:rsid w:val="006B2FF9"/>
    <w:rsid w:val="006B3DF5"/>
    <w:rsid w:val="006B42B1"/>
    <w:rsid w:val="006B439D"/>
    <w:rsid w:val="006B464A"/>
    <w:rsid w:val="006B4664"/>
    <w:rsid w:val="006B4893"/>
    <w:rsid w:val="006B4B3A"/>
    <w:rsid w:val="006B501D"/>
    <w:rsid w:val="006B5128"/>
    <w:rsid w:val="006B5168"/>
    <w:rsid w:val="006B52D1"/>
    <w:rsid w:val="006B56C2"/>
    <w:rsid w:val="006B5810"/>
    <w:rsid w:val="006B5E9F"/>
    <w:rsid w:val="006B6248"/>
    <w:rsid w:val="006B67C2"/>
    <w:rsid w:val="006B6B05"/>
    <w:rsid w:val="006B75BC"/>
    <w:rsid w:val="006B79E5"/>
    <w:rsid w:val="006B7A8B"/>
    <w:rsid w:val="006B7DAF"/>
    <w:rsid w:val="006B7FF5"/>
    <w:rsid w:val="006C0041"/>
    <w:rsid w:val="006C05D0"/>
    <w:rsid w:val="006C084C"/>
    <w:rsid w:val="006C098D"/>
    <w:rsid w:val="006C0BEB"/>
    <w:rsid w:val="006C137B"/>
    <w:rsid w:val="006C15A5"/>
    <w:rsid w:val="006C163B"/>
    <w:rsid w:val="006C2315"/>
    <w:rsid w:val="006C2485"/>
    <w:rsid w:val="006C2F65"/>
    <w:rsid w:val="006C33D4"/>
    <w:rsid w:val="006C359E"/>
    <w:rsid w:val="006C3634"/>
    <w:rsid w:val="006C3AC8"/>
    <w:rsid w:val="006C3FCE"/>
    <w:rsid w:val="006C40AA"/>
    <w:rsid w:val="006C40B3"/>
    <w:rsid w:val="006C41FD"/>
    <w:rsid w:val="006C44E6"/>
    <w:rsid w:val="006C4531"/>
    <w:rsid w:val="006C45FD"/>
    <w:rsid w:val="006C4796"/>
    <w:rsid w:val="006C497E"/>
    <w:rsid w:val="006C4A16"/>
    <w:rsid w:val="006C559C"/>
    <w:rsid w:val="006C5791"/>
    <w:rsid w:val="006C5C51"/>
    <w:rsid w:val="006C5D7C"/>
    <w:rsid w:val="006C5DA2"/>
    <w:rsid w:val="006C6063"/>
    <w:rsid w:val="006C6385"/>
    <w:rsid w:val="006C64CB"/>
    <w:rsid w:val="006C7639"/>
    <w:rsid w:val="006C76CB"/>
    <w:rsid w:val="006C7AD9"/>
    <w:rsid w:val="006D06D7"/>
    <w:rsid w:val="006D075B"/>
    <w:rsid w:val="006D0960"/>
    <w:rsid w:val="006D0C5A"/>
    <w:rsid w:val="006D1006"/>
    <w:rsid w:val="006D1BEC"/>
    <w:rsid w:val="006D2372"/>
    <w:rsid w:val="006D242B"/>
    <w:rsid w:val="006D249E"/>
    <w:rsid w:val="006D24A7"/>
    <w:rsid w:val="006D263F"/>
    <w:rsid w:val="006D2B67"/>
    <w:rsid w:val="006D2FD0"/>
    <w:rsid w:val="006D2FE9"/>
    <w:rsid w:val="006D3041"/>
    <w:rsid w:val="006D3128"/>
    <w:rsid w:val="006D35D3"/>
    <w:rsid w:val="006D373E"/>
    <w:rsid w:val="006D3896"/>
    <w:rsid w:val="006D3DF7"/>
    <w:rsid w:val="006D423F"/>
    <w:rsid w:val="006D43B2"/>
    <w:rsid w:val="006D48DA"/>
    <w:rsid w:val="006D4974"/>
    <w:rsid w:val="006D4BEF"/>
    <w:rsid w:val="006D4D63"/>
    <w:rsid w:val="006D507A"/>
    <w:rsid w:val="006D5168"/>
    <w:rsid w:val="006D57EB"/>
    <w:rsid w:val="006D6072"/>
    <w:rsid w:val="006D617C"/>
    <w:rsid w:val="006D649F"/>
    <w:rsid w:val="006D6CEC"/>
    <w:rsid w:val="006D6F49"/>
    <w:rsid w:val="006D6FB7"/>
    <w:rsid w:val="006D7985"/>
    <w:rsid w:val="006D79DC"/>
    <w:rsid w:val="006D7BDE"/>
    <w:rsid w:val="006D7EFC"/>
    <w:rsid w:val="006E0117"/>
    <w:rsid w:val="006E01F3"/>
    <w:rsid w:val="006E04AC"/>
    <w:rsid w:val="006E0ADA"/>
    <w:rsid w:val="006E0EEF"/>
    <w:rsid w:val="006E16CC"/>
    <w:rsid w:val="006E1A78"/>
    <w:rsid w:val="006E1E58"/>
    <w:rsid w:val="006E2034"/>
    <w:rsid w:val="006E2346"/>
    <w:rsid w:val="006E24F8"/>
    <w:rsid w:val="006E2538"/>
    <w:rsid w:val="006E2663"/>
    <w:rsid w:val="006E2901"/>
    <w:rsid w:val="006E2C8D"/>
    <w:rsid w:val="006E2D0E"/>
    <w:rsid w:val="006E3153"/>
    <w:rsid w:val="006E3534"/>
    <w:rsid w:val="006E36BB"/>
    <w:rsid w:val="006E38FD"/>
    <w:rsid w:val="006E3B55"/>
    <w:rsid w:val="006E3C86"/>
    <w:rsid w:val="006E3DE2"/>
    <w:rsid w:val="006E464E"/>
    <w:rsid w:val="006E4876"/>
    <w:rsid w:val="006E4900"/>
    <w:rsid w:val="006E5087"/>
    <w:rsid w:val="006E5166"/>
    <w:rsid w:val="006E52C0"/>
    <w:rsid w:val="006E555C"/>
    <w:rsid w:val="006E577B"/>
    <w:rsid w:val="006E57EC"/>
    <w:rsid w:val="006E5D6B"/>
    <w:rsid w:val="006E679E"/>
    <w:rsid w:val="006E67BE"/>
    <w:rsid w:val="006E680D"/>
    <w:rsid w:val="006E6C74"/>
    <w:rsid w:val="006E6C99"/>
    <w:rsid w:val="006E6F32"/>
    <w:rsid w:val="006E71FA"/>
    <w:rsid w:val="006E751E"/>
    <w:rsid w:val="006E7565"/>
    <w:rsid w:val="006E77C1"/>
    <w:rsid w:val="006E7B07"/>
    <w:rsid w:val="006F0014"/>
    <w:rsid w:val="006F009E"/>
    <w:rsid w:val="006F0602"/>
    <w:rsid w:val="006F0A48"/>
    <w:rsid w:val="006F0D4E"/>
    <w:rsid w:val="006F0DD3"/>
    <w:rsid w:val="006F1074"/>
    <w:rsid w:val="006F122F"/>
    <w:rsid w:val="006F12DE"/>
    <w:rsid w:val="006F1811"/>
    <w:rsid w:val="006F24A3"/>
    <w:rsid w:val="006F2750"/>
    <w:rsid w:val="006F281F"/>
    <w:rsid w:val="006F2C12"/>
    <w:rsid w:val="006F2DCF"/>
    <w:rsid w:val="006F2E46"/>
    <w:rsid w:val="006F3205"/>
    <w:rsid w:val="006F32F7"/>
    <w:rsid w:val="006F3596"/>
    <w:rsid w:val="006F3E20"/>
    <w:rsid w:val="006F3E37"/>
    <w:rsid w:val="006F407D"/>
    <w:rsid w:val="006F4430"/>
    <w:rsid w:val="006F4522"/>
    <w:rsid w:val="006F47C6"/>
    <w:rsid w:val="006F50F9"/>
    <w:rsid w:val="006F57E7"/>
    <w:rsid w:val="006F5AFF"/>
    <w:rsid w:val="006F6143"/>
    <w:rsid w:val="006F622E"/>
    <w:rsid w:val="006F634A"/>
    <w:rsid w:val="006F6662"/>
    <w:rsid w:val="006F678B"/>
    <w:rsid w:val="006F6A1B"/>
    <w:rsid w:val="006F6A7D"/>
    <w:rsid w:val="006F6AE3"/>
    <w:rsid w:val="006F76ED"/>
    <w:rsid w:val="006F7A7B"/>
    <w:rsid w:val="007000C6"/>
    <w:rsid w:val="00701570"/>
    <w:rsid w:val="00701CB9"/>
    <w:rsid w:val="007020DB"/>
    <w:rsid w:val="00702817"/>
    <w:rsid w:val="00702A6A"/>
    <w:rsid w:val="00702B02"/>
    <w:rsid w:val="00702C43"/>
    <w:rsid w:val="00703037"/>
    <w:rsid w:val="00703060"/>
    <w:rsid w:val="00703377"/>
    <w:rsid w:val="0070343B"/>
    <w:rsid w:val="007035FF"/>
    <w:rsid w:val="00703955"/>
    <w:rsid w:val="007039B4"/>
    <w:rsid w:val="00703D3F"/>
    <w:rsid w:val="007041E8"/>
    <w:rsid w:val="00704289"/>
    <w:rsid w:val="0070434B"/>
    <w:rsid w:val="00704D60"/>
    <w:rsid w:val="00705231"/>
    <w:rsid w:val="0070534A"/>
    <w:rsid w:val="007055D8"/>
    <w:rsid w:val="0070583A"/>
    <w:rsid w:val="00705DD6"/>
    <w:rsid w:val="00706121"/>
    <w:rsid w:val="0070617B"/>
    <w:rsid w:val="0070641F"/>
    <w:rsid w:val="007066F5"/>
    <w:rsid w:val="00706AA9"/>
    <w:rsid w:val="00706D8F"/>
    <w:rsid w:val="00707290"/>
    <w:rsid w:val="00707883"/>
    <w:rsid w:val="00707A3A"/>
    <w:rsid w:val="00707A52"/>
    <w:rsid w:val="00707B3B"/>
    <w:rsid w:val="007100BC"/>
    <w:rsid w:val="007112AA"/>
    <w:rsid w:val="00711821"/>
    <w:rsid w:val="00711BFA"/>
    <w:rsid w:val="00711C5D"/>
    <w:rsid w:val="00711F8E"/>
    <w:rsid w:val="0071220F"/>
    <w:rsid w:val="0071222D"/>
    <w:rsid w:val="007123AF"/>
    <w:rsid w:val="00712AD6"/>
    <w:rsid w:val="00712B4D"/>
    <w:rsid w:val="00712E6C"/>
    <w:rsid w:val="00713487"/>
    <w:rsid w:val="0071362D"/>
    <w:rsid w:val="0071391A"/>
    <w:rsid w:val="007139D1"/>
    <w:rsid w:val="00713B09"/>
    <w:rsid w:val="00713B61"/>
    <w:rsid w:val="00713B7E"/>
    <w:rsid w:val="00713BCB"/>
    <w:rsid w:val="00713CD0"/>
    <w:rsid w:val="00714063"/>
    <w:rsid w:val="007140C7"/>
    <w:rsid w:val="007141EF"/>
    <w:rsid w:val="007144ED"/>
    <w:rsid w:val="00714C4B"/>
    <w:rsid w:val="007152B5"/>
    <w:rsid w:val="007154F7"/>
    <w:rsid w:val="0071598C"/>
    <w:rsid w:val="0071637B"/>
    <w:rsid w:val="00716B4F"/>
    <w:rsid w:val="00716E46"/>
    <w:rsid w:val="00716EB3"/>
    <w:rsid w:val="00716FC9"/>
    <w:rsid w:val="007173EC"/>
    <w:rsid w:val="00717537"/>
    <w:rsid w:val="0072027B"/>
    <w:rsid w:val="00720520"/>
    <w:rsid w:val="007206AF"/>
    <w:rsid w:val="0072071D"/>
    <w:rsid w:val="00720AE6"/>
    <w:rsid w:val="00720B53"/>
    <w:rsid w:val="00721214"/>
    <w:rsid w:val="0072130F"/>
    <w:rsid w:val="00721513"/>
    <w:rsid w:val="00721651"/>
    <w:rsid w:val="00721935"/>
    <w:rsid w:val="00721C1A"/>
    <w:rsid w:val="0072240B"/>
    <w:rsid w:val="0072266F"/>
    <w:rsid w:val="00722840"/>
    <w:rsid w:val="0072284F"/>
    <w:rsid w:val="0072340F"/>
    <w:rsid w:val="00723492"/>
    <w:rsid w:val="007238CD"/>
    <w:rsid w:val="00723B37"/>
    <w:rsid w:val="00723CFE"/>
    <w:rsid w:val="00723DB4"/>
    <w:rsid w:val="007240DF"/>
    <w:rsid w:val="00724127"/>
    <w:rsid w:val="00724754"/>
    <w:rsid w:val="00724AC3"/>
    <w:rsid w:val="007256A0"/>
    <w:rsid w:val="007256AF"/>
    <w:rsid w:val="00725BEA"/>
    <w:rsid w:val="00726324"/>
    <w:rsid w:val="007268F1"/>
    <w:rsid w:val="00726CC6"/>
    <w:rsid w:val="00726E89"/>
    <w:rsid w:val="007271EC"/>
    <w:rsid w:val="00727418"/>
    <w:rsid w:val="00727528"/>
    <w:rsid w:val="00727713"/>
    <w:rsid w:val="00727747"/>
    <w:rsid w:val="00727873"/>
    <w:rsid w:val="00727AB5"/>
    <w:rsid w:val="0073030C"/>
    <w:rsid w:val="00730945"/>
    <w:rsid w:val="00730A53"/>
    <w:rsid w:val="00730BDD"/>
    <w:rsid w:val="00730DA1"/>
    <w:rsid w:val="00730E82"/>
    <w:rsid w:val="0073135B"/>
    <w:rsid w:val="007316B6"/>
    <w:rsid w:val="007318D6"/>
    <w:rsid w:val="00731A55"/>
    <w:rsid w:val="00733203"/>
    <w:rsid w:val="00733508"/>
    <w:rsid w:val="007337CF"/>
    <w:rsid w:val="00733BEC"/>
    <w:rsid w:val="00733F5C"/>
    <w:rsid w:val="00734201"/>
    <w:rsid w:val="007342EA"/>
    <w:rsid w:val="00734568"/>
    <w:rsid w:val="007345F8"/>
    <w:rsid w:val="00734D1F"/>
    <w:rsid w:val="00735348"/>
    <w:rsid w:val="00735384"/>
    <w:rsid w:val="00735534"/>
    <w:rsid w:val="00735976"/>
    <w:rsid w:val="00735B49"/>
    <w:rsid w:val="00735E21"/>
    <w:rsid w:val="007361AC"/>
    <w:rsid w:val="00736CDD"/>
    <w:rsid w:val="00736E57"/>
    <w:rsid w:val="007373C6"/>
    <w:rsid w:val="00737A9C"/>
    <w:rsid w:val="00737C77"/>
    <w:rsid w:val="0074006D"/>
    <w:rsid w:val="00740621"/>
    <w:rsid w:val="00740DE9"/>
    <w:rsid w:val="0074105C"/>
    <w:rsid w:val="0074106F"/>
    <w:rsid w:val="007418D2"/>
    <w:rsid w:val="00741A70"/>
    <w:rsid w:val="00742325"/>
    <w:rsid w:val="0074242C"/>
    <w:rsid w:val="007424E2"/>
    <w:rsid w:val="00742DE1"/>
    <w:rsid w:val="00743275"/>
    <w:rsid w:val="007436F0"/>
    <w:rsid w:val="0074371A"/>
    <w:rsid w:val="0074398F"/>
    <w:rsid w:val="00743A82"/>
    <w:rsid w:val="00743F72"/>
    <w:rsid w:val="0074414A"/>
    <w:rsid w:val="00744214"/>
    <w:rsid w:val="00744BC7"/>
    <w:rsid w:val="00744BCF"/>
    <w:rsid w:val="00744C98"/>
    <w:rsid w:val="00744DB2"/>
    <w:rsid w:val="00744DEC"/>
    <w:rsid w:val="0074514B"/>
    <w:rsid w:val="007455C5"/>
    <w:rsid w:val="007456B0"/>
    <w:rsid w:val="00746042"/>
    <w:rsid w:val="0074687B"/>
    <w:rsid w:val="007469C2"/>
    <w:rsid w:val="00746F11"/>
    <w:rsid w:val="00747546"/>
    <w:rsid w:val="00747861"/>
    <w:rsid w:val="00747869"/>
    <w:rsid w:val="00747917"/>
    <w:rsid w:val="007479C8"/>
    <w:rsid w:val="00747AF6"/>
    <w:rsid w:val="00747BFD"/>
    <w:rsid w:val="00747C54"/>
    <w:rsid w:val="00747EC1"/>
    <w:rsid w:val="007501E6"/>
    <w:rsid w:val="00750F0A"/>
    <w:rsid w:val="0075191F"/>
    <w:rsid w:val="00751C3E"/>
    <w:rsid w:val="00752682"/>
    <w:rsid w:val="00752D05"/>
    <w:rsid w:val="00752E65"/>
    <w:rsid w:val="00752F5B"/>
    <w:rsid w:val="00753165"/>
    <w:rsid w:val="00753806"/>
    <w:rsid w:val="007538AC"/>
    <w:rsid w:val="00754161"/>
    <w:rsid w:val="00754224"/>
    <w:rsid w:val="0075447A"/>
    <w:rsid w:val="007545B5"/>
    <w:rsid w:val="00754A06"/>
    <w:rsid w:val="00754E4B"/>
    <w:rsid w:val="0075517F"/>
    <w:rsid w:val="00755A10"/>
    <w:rsid w:val="00755B47"/>
    <w:rsid w:val="00755D2F"/>
    <w:rsid w:val="00755DB7"/>
    <w:rsid w:val="00755F05"/>
    <w:rsid w:val="00755F99"/>
    <w:rsid w:val="00756052"/>
    <w:rsid w:val="0075610D"/>
    <w:rsid w:val="007561B4"/>
    <w:rsid w:val="007565B4"/>
    <w:rsid w:val="007565DC"/>
    <w:rsid w:val="00756610"/>
    <w:rsid w:val="00756F61"/>
    <w:rsid w:val="00757033"/>
    <w:rsid w:val="0075712A"/>
    <w:rsid w:val="007573BD"/>
    <w:rsid w:val="007578EC"/>
    <w:rsid w:val="00757C5F"/>
    <w:rsid w:val="00760030"/>
    <w:rsid w:val="00760299"/>
    <w:rsid w:val="0076051E"/>
    <w:rsid w:val="00760791"/>
    <w:rsid w:val="00760FDA"/>
    <w:rsid w:val="007610E9"/>
    <w:rsid w:val="00761410"/>
    <w:rsid w:val="007617C3"/>
    <w:rsid w:val="00761E57"/>
    <w:rsid w:val="00762246"/>
    <w:rsid w:val="00762487"/>
    <w:rsid w:val="007625F6"/>
    <w:rsid w:val="00762969"/>
    <w:rsid w:val="00762BCE"/>
    <w:rsid w:val="00762CF6"/>
    <w:rsid w:val="00762D0D"/>
    <w:rsid w:val="007637B5"/>
    <w:rsid w:val="00763879"/>
    <w:rsid w:val="007638CB"/>
    <w:rsid w:val="00763C8C"/>
    <w:rsid w:val="007640D0"/>
    <w:rsid w:val="00764ACC"/>
    <w:rsid w:val="00764FF9"/>
    <w:rsid w:val="00765309"/>
    <w:rsid w:val="0076539A"/>
    <w:rsid w:val="007656A8"/>
    <w:rsid w:val="00765B94"/>
    <w:rsid w:val="00765C5D"/>
    <w:rsid w:val="00766985"/>
    <w:rsid w:val="00766A11"/>
    <w:rsid w:val="00766C05"/>
    <w:rsid w:val="00766C69"/>
    <w:rsid w:val="00766EF0"/>
    <w:rsid w:val="0076775E"/>
    <w:rsid w:val="00767E98"/>
    <w:rsid w:val="00767EA7"/>
    <w:rsid w:val="00767F07"/>
    <w:rsid w:val="0077028C"/>
    <w:rsid w:val="0077039F"/>
    <w:rsid w:val="00770E43"/>
    <w:rsid w:val="00770E70"/>
    <w:rsid w:val="00771EB9"/>
    <w:rsid w:val="00772030"/>
    <w:rsid w:val="00772311"/>
    <w:rsid w:val="00772345"/>
    <w:rsid w:val="007728E2"/>
    <w:rsid w:val="00772BD0"/>
    <w:rsid w:val="0077302B"/>
    <w:rsid w:val="007730F3"/>
    <w:rsid w:val="0077310E"/>
    <w:rsid w:val="0077397B"/>
    <w:rsid w:val="00773A77"/>
    <w:rsid w:val="00774014"/>
    <w:rsid w:val="0077404C"/>
    <w:rsid w:val="007743B2"/>
    <w:rsid w:val="007745BE"/>
    <w:rsid w:val="007748C2"/>
    <w:rsid w:val="00774B81"/>
    <w:rsid w:val="00775148"/>
    <w:rsid w:val="00775203"/>
    <w:rsid w:val="007755D4"/>
    <w:rsid w:val="00775A13"/>
    <w:rsid w:val="00775C03"/>
    <w:rsid w:val="00775D13"/>
    <w:rsid w:val="00775EBD"/>
    <w:rsid w:val="007761CD"/>
    <w:rsid w:val="007764ED"/>
    <w:rsid w:val="007766B8"/>
    <w:rsid w:val="00776E80"/>
    <w:rsid w:val="00777779"/>
    <w:rsid w:val="00777997"/>
    <w:rsid w:val="00780006"/>
    <w:rsid w:val="00780341"/>
    <w:rsid w:val="00780528"/>
    <w:rsid w:val="0078057A"/>
    <w:rsid w:val="00780676"/>
    <w:rsid w:val="00780CDD"/>
    <w:rsid w:val="00780FB5"/>
    <w:rsid w:val="007812B5"/>
    <w:rsid w:val="00781337"/>
    <w:rsid w:val="0078139D"/>
    <w:rsid w:val="007817BE"/>
    <w:rsid w:val="00781919"/>
    <w:rsid w:val="00781B0E"/>
    <w:rsid w:val="0078201A"/>
    <w:rsid w:val="00782289"/>
    <w:rsid w:val="007828EF"/>
    <w:rsid w:val="00783162"/>
    <w:rsid w:val="007834C1"/>
    <w:rsid w:val="00783793"/>
    <w:rsid w:val="00783830"/>
    <w:rsid w:val="007838A2"/>
    <w:rsid w:val="0078393A"/>
    <w:rsid w:val="00783A69"/>
    <w:rsid w:val="00783BD9"/>
    <w:rsid w:val="00783D2F"/>
    <w:rsid w:val="0078405C"/>
    <w:rsid w:val="007842E7"/>
    <w:rsid w:val="00784448"/>
    <w:rsid w:val="00784804"/>
    <w:rsid w:val="00784970"/>
    <w:rsid w:val="00784A33"/>
    <w:rsid w:val="00784C3E"/>
    <w:rsid w:val="00784E0B"/>
    <w:rsid w:val="00785045"/>
    <w:rsid w:val="007851CE"/>
    <w:rsid w:val="007855B4"/>
    <w:rsid w:val="00785699"/>
    <w:rsid w:val="007856DD"/>
    <w:rsid w:val="00785886"/>
    <w:rsid w:val="00785D8B"/>
    <w:rsid w:val="00785E3B"/>
    <w:rsid w:val="00785F15"/>
    <w:rsid w:val="00785FA2"/>
    <w:rsid w:val="00786037"/>
    <w:rsid w:val="0078684D"/>
    <w:rsid w:val="00786AAB"/>
    <w:rsid w:val="00786BCB"/>
    <w:rsid w:val="00787559"/>
    <w:rsid w:val="0078799B"/>
    <w:rsid w:val="00787B15"/>
    <w:rsid w:val="007902F1"/>
    <w:rsid w:val="00790491"/>
    <w:rsid w:val="00790997"/>
    <w:rsid w:val="00790E1F"/>
    <w:rsid w:val="007916F1"/>
    <w:rsid w:val="007918BD"/>
    <w:rsid w:val="007923C5"/>
    <w:rsid w:val="007924BF"/>
    <w:rsid w:val="00792998"/>
    <w:rsid w:val="007929F7"/>
    <w:rsid w:val="00792D2E"/>
    <w:rsid w:val="0079351C"/>
    <w:rsid w:val="00793696"/>
    <w:rsid w:val="00793757"/>
    <w:rsid w:val="0079377C"/>
    <w:rsid w:val="00793891"/>
    <w:rsid w:val="00793EAA"/>
    <w:rsid w:val="00794070"/>
    <w:rsid w:val="00794132"/>
    <w:rsid w:val="0079414A"/>
    <w:rsid w:val="0079488B"/>
    <w:rsid w:val="00794BB6"/>
    <w:rsid w:val="00794CF5"/>
    <w:rsid w:val="007953D5"/>
    <w:rsid w:val="0079565D"/>
    <w:rsid w:val="00795840"/>
    <w:rsid w:val="00795B00"/>
    <w:rsid w:val="00795D43"/>
    <w:rsid w:val="00795D4E"/>
    <w:rsid w:val="00796321"/>
    <w:rsid w:val="00796688"/>
    <w:rsid w:val="00796B31"/>
    <w:rsid w:val="00796C3A"/>
    <w:rsid w:val="00796CEB"/>
    <w:rsid w:val="00796D59"/>
    <w:rsid w:val="007970C4"/>
    <w:rsid w:val="0079779A"/>
    <w:rsid w:val="00797EF7"/>
    <w:rsid w:val="007A0043"/>
    <w:rsid w:val="007A0207"/>
    <w:rsid w:val="007A1146"/>
    <w:rsid w:val="007A12ED"/>
    <w:rsid w:val="007A1361"/>
    <w:rsid w:val="007A1372"/>
    <w:rsid w:val="007A1612"/>
    <w:rsid w:val="007A1E0F"/>
    <w:rsid w:val="007A2214"/>
    <w:rsid w:val="007A259A"/>
    <w:rsid w:val="007A2D1C"/>
    <w:rsid w:val="007A2DFD"/>
    <w:rsid w:val="007A3735"/>
    <w:rsid w:val="007A39B9"/>
    <w:rsid w:val="007A3C8F"/>
    <w:rsid w:val="007A3D8C"/>
    <w:rsid w:val="007A4F7A"/>
    <w:rsid w:val="007A516C"/>
    <w:rsid w:val="007A51BF"/>
    <w:rsid w:val="007A5645"/>
    <w:rsid w:val="007A5D8B"/>
    <w:rsid w:val="007A5F1C"/>
    <w:rsid w:val="007A5FF7"/>
    <w:rsid w:val="007A60B3"/>
    <w:rsid w:val="007A61C2"/>
    <w:rsid w:val="007A6419"/>
    <w:rsid w:val="007A664A"/>
    <w:rsid w:val="007A6710"/>
    <w:rsid w:val="007A6BC3"/>
    <w:rsid w:val="007A6D46"/>
    <w:rsid w:val="007A6DE3"/>
    <w:rsid w:val="007A71BF"/>
    <w:rsid w:val="007A7405"/>
    <w:rsid w:val="007A7CE3"/>
    <w:rsid w:val="007A7F8D"/>
    <w:rsid w:val="007A7FAB"/>
    <w:rsid w:val="007B02E6"/>
    <w:rsid w:val="007B03F5"/>
    <w:rsid w:val="007B082F"/>
    <w:rsid w:val="007B0D25"/>
    <w:rsid w:val="007B0DBC"/>
    <w:rsid w:val="007B10E2"/>
    <w:rsid w:val="007B12C9"/>
    <w:rsid w:val="007B13B6"/>
    <w:rsid w:val="007B13F2"/>
    <w:rsid w:val="007B15DC"/>
    <w:rsid w:val="007B1B63"/>
    <w:rsid w:val="007B1B6F"/>
    <w:rsid w:val="007B1F28"/>
    <w:rsid w:val="007B2D3A"/>
    <w:rsid w:val="007B2D74"/>
    <w:rsid w:val="007B32D3"/>
    <w:rsid w:val="007B356D"/>
    <w:rsid w:val="007B3A1B"/>
    <w:rsid w:val="007B3B12"/>
    <w:rsid w:val="007B475A"/>
    <w:rsid w:val="007B4A09"/>
    <w:rsid w:val="007B4B43"/>
    <w:rsid w:val="007B5018"/>
    <w:rsid w:val="007B512A"/>
    <w:rsid w:val="007B525D"/>
    <w:rsid w:val="007B53C1"/>
    <w:rsid w:val="007B568A"/>
    <w:rsid w:val="007B57CC"/>
    <w:rsid w:val="007B5EB4"/>
    <w:rsid w:val="007B6124"/>
    <w:rsid w:val="007B62F5"/>
    <w:rsid w:val="007B648E"/>
    <w:rsid w:val="007B6663"/>
    <w:rsid w:val="007B6F41"/>
    <w:rsid w:val="007B7161"/>
    <w:rsid w:val="007B724F"/>
    <w:rsid w:val="007B779F"/>
    <w:rsid w:val="007C0315"/>
    <w:rsid w:val="007C0740"/>
    <w:rsid w:val="007C0BFE"/>
    <w:rsid w:val="007C0CC8"/>
    <w:rsid w:val="007C0CE1"/>
    <w:rsid w:val="007C0FE9"/>
    <w:rsid w:val="007C1619"/>
    <w:rsid w:val="007C1797"/>
    <w:rsid w:val="007C1E15"/>
    <w:rsid w:val="007C22D1"/>
    <w:rsid w:val="007C2B18"/>
    <w:rsid w:val="007C2C6C"/>
    <w:rsid w:val="007C2F33"/>
    <w:rsid w:val="007C30A3"/>
    <w:rsid w:val="007C3151"/>
    <w:rsid w:val="007C358D"/>
    <w:rsid w:val="007C35B2"/>
    <w:rsid w:val="007C38B3"/>
    <w:rsid w:val="007C4209"/>
    <w:rsid w:val="007C4282"/>
    <w:rsid w:val="007C42C2"/>
    <w:rsid w:val="007C441F"/>
    <w:rsid w:val="007C4793"/>
    <w:rsid w:val="007C5160"/>
    <w:rsid w:val="007C53F5"/>
    <w:rsid w:val="007C5418"/>
    <w:rsid w:val="007C5CA1"/>
    <w:rsid w:val="007C5D72"/>
    <w:rsid w:val="007C5EF8"/>
    <w:rsid w:val="007C6080"/>
    <w:rsid w:val="007C63ED"/>
    <w:rsid w:val="007C65D3"/>
    <w:rsid w:val="007C6D84"/>
    <w:rsid w:val="007C7035"/>
    <w:rsid w:val="007C7422"/>
    <w:rsid w:val="007C747B"/>
    <w:rsid w:val="007C7487"/>
    <w:rsid w:val="007D01CF"/>
    <w:rsid w:val="007D01FD"/>
    <w:rsid w:val="007D0705"/>
    <w:rsid w:val="007D0D06"/>
    <w:rsid w:val="007D0F28"/>
    <w:rsid w:val="007D1325"/>
    <w:rsid w:val="007D15F5"/>
    <w:rsid w:val="007D197B"/>
    <w:rsid w:val="007D19F0"/>
    <w:rsid w:val="007D1DD3"/>
    <w:rsid w:val="007D232A"/>
    <w:rsid w:val="007D2522"/>
    <w:rsid w:val="007D25F9"/>
    <w:rsid w:val="007D2626"/>
    <w:rsid w:val="007D2886"/>
    <w:rsid w:val="007D2B8D"/>
    <w:rsid w:val="007D2BC7"/>
    <w:rsid w:val="007D319A"/>
    <w:rsid w:val="007D33B9"/>
    <w:rsid w:val="007D369B"/>
    <w:rsid w:val="007D375B"/>
    <w:rsid w:val="007D37D6"/>
    <w:rsid w:val="007D382E"/>
    <w:rsid w:val="007D38C8"/>
    <w:rsid w:val="007D3AA0"/>
    <w:rsid w:val="007D3B55"/>
    <w:rsid w:val="007D3DCE"/>
    <w:rsid w:val="007D3E5E"/>
    <w:rsid w:val="007D46C3"/>
    <w:rsid w:val="007D4AA5"/>
    <w:rsid w:val="007D4B0E"/>
    <w:rsid w:val="007D4D24"/>
    <w:rsid w:val="007D4E1C"/>
    <w:rsid w:val="007D531C"/>
    <w:rsid w:val="007D5B49"/>
    <w:rsid w:val="007D5BBB"/>
    <w:rsid w:val="007D5C24"/>
    <w:rsid w:val="007D5FC9"/>
    <w:rsid w:val="007D5FEB"/>
    <w:rsid w:val="007D6053"/>
    <w:rsid w:val="007D6147"/>
    <w:rsid w:val="007D61B2"/>
    <w:rsid w:val="007D65BB"/>
    <w:rsid w:val="007D6970"/>
    <w:rsid w:val="007D6C06"/>
    <w:rsid w:val="007D6ED6"/>
    <w:rsid w:val="007D6FF7"/>
    <w:rsid w:val="007D70C2"/>
    <w:rsid w:val="007D7126"/>
    <w:rsid w:val="007D74A2"/>
    <w:rsid w:val="007D792B"/>
    <w:rsid w:val="007D7AB4"/>
    <w:rsid w:val="007D7C2B"/>
    <w:rsid w:val="007D7D65"/>
    <w:rsid w:val="007D7F27"/>
    <w:rsid w:val="007E0A4A"/>
    <w:rsid w:val="007E0BDC"/>
    <w:rsid w:val="007E1901"/>
    <w:rsid w:val="007E2213"/>
    <w:rsid w:val="007E26CE"/>
    <w:rsid w:val="007E2775"/>
    <w:rsid w:val="007E2987"/>
    <w:rsid w:val="007E2ADC"/>
    <w:rsid w:val="007E32DF"/>
    <w:rsid w:val="007E3381"/>
    <w:rsid w:val="007E3CDF"/>
    <w:rsid w:val="007E3FFE"/>
    <w:rsid w:val="007E404F"/>
    <w:rsid w:val="007E412F"/>
    <w:rsid w:val="007E4214"/>
    <w:rsid w:val="007E42B9"/>
    <w:rsid w:val="007E453B"/>
    <w:rsid w:val="007E4E07"/>
    <w:rsid w:val="007E4E71"/>
    <w:rsid w:val="007E5A0E"/>
    <w:rsid w:val="007E5ABA"/>
    <w:rsid w:val="007E62B9"/>
    <w:rsid w:val="007E6441"/>
    <w:rsid w:val="007E6607"/>
    <w:rsid w:val="007E6BE5"/>
    <w:rsid w:val="007E7523"/>
    <w:rsid w:val="007E7796"/>
    <w:rsid w:val="007E7FD7"/>
    <w:rsid w:val="007F020A"/>
    <w:rsid w:val="007F05B9"/>
    <w:rsid w:val="007F08E1"/>
    <w:rsid w:val="007F0CE1"/>
    <w:rsid w:val="007F0F59"/>
    <w:rsid w:val="007F0F93"/>
    <w:rsid w:val="007F0FBA"/>
    <w:rsid w:val="007F176D"/>
    <w:rsid w:val="007F1AEF"/>
    <w:rsid w:val="007F2455"/>
    <w:rsid w:val="007F24D1"/>
    <w:rsid w:val="007F27F6"/>
    <w:rsid w:val="007F296A"/>
    <w:rsid w:val="007F2C72"/>
    <w:rsid w:val="007F35FB"/>
    <w:rsid w:val="007F436D"/>
    <w:rsid w:val="007F4D83"/>
    <w:rsid w:val="007F515D"/>
    <w:rsid w:val="007F53AC"/>
    <w:rsid w:val="007F551F"/>
    <w:rsid w:val="007F56C2"/>
    <w:rsid w:val="007F5725"/>
    <w:rsid w:val="007F70A1"/>
    <w:rsid w:val="007F7705"/>
    <w:rsid w:val="007F789D"/>
    <w:rsid w:val="00800517"/>
    <w:rsid w:val="008005F1"/>
    <w:rsid w:val="00800B83"/>
    <w:rsid w:val="00800F6B"/>
    <w:rsid w:val="00801539"/>
    <w:rsid w:val="008017AF"/>
    <w:rsid w:val="00801A71"/>
    <w:rsid w:val="00801DD5"/>
    <w:rsid w:val="00801E02"/>
    <w:rsid w:val="00802397"/>
    <w:rsid w:val="008023D3"/>
    <w:rsid w:val="0080240C"/>
    <w:rsid w:val="00802B3C"/>
    <w:rsid w:val="00803107"/>
    <w:rsid w:val="00803AFE"/>
    <w:rsid w:val="00803DC6"/>
    <w:rsid w:val="00803E43"/>
    <w:rsid w:val="00803E74"/>
    <w:rsid w:val="00803E82"/>
    <w:rsid w:val="00803FD8"/>
    <w:rsid w:val="00804FD1"/>
    <w:rsid w:val="008053A8"/>
    <w:rsid w:val="008054CA"/>
    <w:rsid w:val="00805725"/>
    <w:rsid w:val="00805B9B"/>
    <w:rsid w:val="00805DAF"/>
    <w:rsid w:val="00806390"/>
    <w:rsid w:val="008067C0"/>
    <w:rsid w:val="00806C6E"/>
    <w:rsid w:val="00806FBD"/>
    <w:rsid w:val="008078E2"/>
    <w:rsid w:val="008079FE"/>
    <w:rsid w:val="00807F16"/>
    <w:rsid w:val="00810030"/>
    <w:rsid w:val="0081047C"/>
    <w:rsid w:val="0081069E"/>
    <w:rsid w:val="00810BCB"/>
    <w:rsid w:val="00810D7A"/>
    <w:rsid w:val="0081109F"/>
    <w:rsid w:val="00811961"/>
    <w:rsid w:val="00811C03"/>
    <w:rsid w:val="008121A0"/>
    <w:rsid w:val="0081229C"/>
    <w:rsid w:val="008122AB"/>
    <w:rsid w:val="00812871"/>
    <w:rsid w:val="00812E14"/>
    <w:rsid w:val="00813AD4"/>
    <w:rsid w:val="00813ED5"/>
    <w:rsid w:val="008146F9"/>
    <w:rsid w:val="00814A3B"/>
    <w:rsid w:val="00814D4D"/>
    <w:rsid w:val="00814E21"/>
    <w:rsid w:val="008153CE"/>
    <w:rsid w:val="008153F7"/>
    <w:rsid w:val="00815557"/>
    <w:rsid w:val="00815A06"/>
    <w:rsid w:val="00816109"/>
    <w:rsid w:val="00816222"/>
    <w:rsid w:val="00816268"/>
    <w:rsid w:val="00816527"/>
    <w:rsid w:val="008166C2"/>
    <w:rsid w:val="00816A64"/>
    <w:rsid w:val="00816BF5"/>
    <w:rsid w:val="00817748"/>
    <w:rsid w:val="00817906"/>
    <w:rsid w:val="008179A8"/>
    <w:rsid w:val="00820014"/>
    <w:rsid w:val="0082001D"/>
    <w:rsid w:val="00820F5B"/>
    <w:rsid w:val="00821486"/>
    <w:rsid w:val="0082162F"/>
    <w:rsid w:val="00821876"/>
    <w:rsid w:val="0082196D"/>
    <w:rsid w:val="00821FFD"/>
    <w:rsid w:val="00822173"/>
    <w:rsid w:val="0082243E"/>
    <w:rsid w:val="00822614"/>
    <w:rsid w:val="00822629"/>
    <w:rsid w:val="008229EE"/>
    <w:rsid w:val="00822C44"/>
    <w:rsid w:val="008230B8"/>
    <w:rsid w:val="008233D0"/>
    <w:rsid w:val="00823948"/>
    <w:rsid w:val="008239CD"/>
    <w:rsid w:val="00823BF8"/>
    <w:rsid w:val="00823EB5"/>
    <w:rsid w:val="00824095"/>
    <w:rsid w:val="008240F5"/>
    <w:rsid w:val="008242B9"/>
    <w:rsid w:val="00824624"/>
    <w:rsid w:val="00824805"/>
    <w:rsid w:val="00825229"/>
    <w:rsid w:val="0082581C"/>
    <w:rsid w:val="00825A18"/>
    <w:rsid w:val="00825B8E"/>
    <w:rsid w:val="0082602B"/>
    <w:rsid w:val="00826413"/>
    <w:rsid w:val="00826424"/>
    <w:rsid w:val="008266D3"/>
    <w:rsid w:val="0082707D"/>
    <w:rsid w:val="00827C10"/>
    <w:rsid w:val="00827C14"/>
    <w:rsid w:val="00827DC7"/>
    <w:rsid w:val="00827DE3"/>
    <w:rsid w:val="00827E00"/>
    <w:rsid w:val="00830044"/>
    <w:rsid w:val="00830880"/>
    <w:rsid w:val="00831562"/>
    <w:rsid w:val="00832766"/>
    <w:rsid w:val="00832891"/>
    <w:rsid w:val="00832C77"/>
    <w:rsid w:val="008334FD"/>
    <w:rsid w:val="0083367B"/>
    <w:rsid w:val="00833B19"/>
    <w:rsid w:val="00833E48"/>
    <w:rsid w:val="008342D7"/>
    <w:rsid w:val="00835027"/>
    <w:rsid w:val="0083537F"/>
    <w:rsid w:val="00835596"/>
    <w:rsid w:val="008355B5"/>
    <w:rsid w:val="008358F7"/>
    <w:rsid w:val="00835957"/>
    <w:rsid w:val="00835BC9"/>
    <w:rsid w:val="00835D73"/>
    <w:rsid w:val="008364D8"/>
    <w:rsid w:val="00836685"/>
    <w:rsid w:val="00836E58"/>
    <w:rsid w:val="00836F2A"/>
    <w:rsid w:val="0083724D"/>
    <w:rsid w:val="00837291"/>
    <w:rsid w:val="00837478"/>
    <w:rsid w:val="0083772B"/>
    <w:rsid w:val="00837FC7"/>
    <w:rsid w:val="00840371"/>
    <w:rsid w:val="00840575"/>
    <w:rsid w:val="008409DD"/>
    <w:rsid w:val="00840C50"/>
    <w:rsid w:val="008411F1"/>
    <w:rsid w:val="008413A2"/>
    <w:rsid w:val="00841655"/>
    <w:rsid w:val="00841744"/>
    <w:rsid w:val="00841B48"/>
    <w:rsid w:val="00841F4A"/>
    <w:rsid w:val="00841FCF"/>
    <w:rsid w:val="008421C8"/>
    <w:rsid w:val="0084233A"/>
    <w:rsid w:val="0084245C"/>
    <w:rsid w:val="0084252D"/>
    <w:rsid w:val="008432B8"/>
    <w:rsid w:val="00843927"/>
    <w:rsid w:val="00843E29"/>
    <w:rsid w:val="00843E33"/>
    <w:rsid w:val="00844268"/>
    <w:rsid w:val="00844335"/>
    <w:rsid w:val="00844489"/>
    <w:rsid w:val="00844715"/>
    <w:rsid w:val="00844830"/>
    <w:rsid w:val="00844A39"/>
    <w:rsid w:val="00845B6C"/>
    <w:rsid w:val="00845BF0"/>
    <w:rsid w:val="00845C12"/>
    <w:rsid w:val="00845F1A"/>
    <w:rsid w:val="0084612E"/>
    <w:rsid w:val="00846B70"/>
    <w:rsid w:val="00846F05"/>
    <w:rsid w:val="00847474"/>
    <w:rsid w:val="00847EAB"/>
    <w:rsid w:val="00847F28"/>
    <w:rsid w:val="008504B0"/>
    <w:rsid w:val="008519C3"/>
    <w:rsid w:val="0085229C"/>
    <w:rsid w:val="00852728"/>
    <w:rsid w:val="00852CC0"/>
    <w:rsid w:val="008530EF"/>
    <w:rsid w:val="008532AA"/>
    <w:rsid w:val="0085386F"/>
    <w:rsid w:val="00853B40"/>
    <w:rsid w:val="00853C41"/>
    <w:rsid w:val="00853D10"/>
    <w:rsid w:val="00853D58"/>
    <w:rsid w:val="00853EB1"/>
    <w:rsid w:val="008546B2"/>
    <w:rsid w:val="0085473C"/>
    <w:rsid w:val="00854771"/>
    <w:rsid w:val="00854B4A"/>
    <w:rsid w:val="00854D5C"/>
    <w:rsid w:val="00854E22"/>
    <w:rsid w:val="00855391"/>
    <w:rsid w:val="008553DF"/>
    <w:rsid w:val="00855A85"/>
    <w:rsid w:val="00855DED"/>
    <w:rsid w:val="008566C5"/>
    <w:rsid w:val="00856959"/>
    <w:rsid w:val="00856DB3"/>
    <w:rsid w:val="00856E77"/>
    <w:rsid w:val="00857E55"/>
    <w:rsid w:val="00860511"/>
    <w:rsid w:val="00860B14"/>
    <w:rsid w:val="0086103D"/>
    <w:rsid w:val="0086109D"/>
    <w:rsid w:val="00861324"/>
    <w:rsid w:val="00861374"/>
    <w:rsid w:val="0086160F"/>
    <w:rsid w:val="008618DF"/>
    <w:rsid w:val="00861B64"/>
    <w:rsid w:val="00861FD0"/>
    <w:rsid w:val="008623B0"/>
    <w:rsid w:val="00862EB4"/>
    <w:rsid w:val="00862F7D"/>
    <w:rsid w:val="008630B3"/>
    <w:rsid w:val="00863469"/>
    <w:rsid w:val="00863BBA"/>
    <w:rsid w:val="008642C6"/>
    <w:rsid w:val="008645D1"/>
    <w:rsid w:val="008645F2"/>
    <w:rsid w:val="00864BD7"/>
    <w:rsid w:val="00864CFE"/>
    <w:rsid w:val="00864DAA"/>
    <w:rsid w:val="00864F97"/>
    <w:rsid w:val="00865264"/>
    <w:rsid w:val="0086537F"/>
    <w:rsid w:val="0086547F"/>
    <w:rsid w:val="00865740"/>
    <w:rsid w:val="00865ABC"/>
    <w:rsid w:val="00865D44"/>
    <w:rsid w:val="00866646"/>
    <w:rsid w:val="0086672F"/>
    <w:rsid w:val="008667BC"/>
    <w:rsid w:val="0086711C"/>
    <w:rsid w:val="00867450"/>
    <w:rsid w:val="00867644"/>
    <w:rsid w:val="008676EE"/>
    <w:rsid w:val="00870024"/>
    <w:rsid w:val="00870708"/>
    <w:rsid w:val="0087075A"/>
    <w:rsid w:val="008708C5"/>
    <w:rsid w:val="00870BF4"/>
    <w:rsid w:val="00870DAE"/>
    <w:rsid w:val="008711B5"/>
    <w:rsid w:val="0087128E"/>
    <w:rsid w:val="00871331"/>
    <w:rsid w:val="00871338"/>
    <w:rsid w:val="00871449"/>
    <w:rsid w:val="00871520"/>
    <w:rsid w:val="00872326"/>
    <w:rsid w:val="00872D35"/>
    <w:rsid w:val="00872E95"/>
    <w:rsid w:val="00873284"/>
    <w:rsid w:val="008733A7"/>
    <w:rsid w:val="0087366B"/>
    <w:rsid w:val="00873ABB"/>
    <w:rsid w:val="00874331"/>
    <w:rsid w:val="00874805"/>
    <w:rsid w:val="00874845"/>
    <w:rsid w:val="008749B8"/>
    <w:rsid w:val="00874C8E"/>
    <w:rsid w:val="008750B3"/>
    <w:rsid w:val="0087575D"/>
    <w:rsid w:val="0087649A"/>
    <w:rsid w:val="008765ED"/>
    <w:rsid w:val="008768C6"/>
    <w:rsid w:val="0087690E"/>
    <w:rsid w:val="00876D61"/>
    <w:rsid w:val="00876E43"/>
    <w:rsid w:val="008776C7"/>
    <w:rsid w:val="008777A6"/>
    <w:rsid w:val="0087789B"/>
    <w:rsid w:val="0088044C"/>
    <w:rsid w:val="0088074F"/>
    <w:rsid w:val="00880898"/>
    <w:rsid w:val="008810B4"/>
    <w:rsid w:val="008817B1"/>
    <w:rsid w:val="00881AA2"/>
    <w:rsid w:val="00881D1E"/>
    <w:rsid w:val="00881E4F"/>
    <w:rsid w:val="008827AD"/>
    <w:rsid w:val="00882B9E"/>
    <w:rsid w:val="00882E9D"/>
    <w:rsid w:val="008833EA"/>
    <w:rsid w:val="008837D5"/>
    <w:rsid w:val="0088381D"/>
    <w:rsid w:val="008840C5"/>
    <w:rsid w:val="00884812"/>
    <w:rsid w:val="00884BA9"/>
    <w:rsid w:val="00884FD4"/>
    <w:rsid w:val="0088567D"/>
    <w:rsid w:val="00885863"/>
    <w:rsid w:val="00885EC3"/>
    <w:rsid w:val="0088625B"/>
    <w:rsid w:val="008862C5"/>
    <w:rsid w:val="008862DA"/>
    <w:rsid w:val="00886547"/>
    <w:rsid w:val="008866A3"/>
    <w:rsid w:val="0088677F"/>
    <w:rsid w:val="00886CC6"/>
    <w:rsid w:val="00886EC4"/>
    <w:rsid w:val="008875D3"/>
    <w:rsid w:val="00887627"/>
    <w:rsid w:val="008876A1"/>
    <w:rsid w:val="0088790A"/>
    <w:rsid w:val="00887930"/>
    <w:rsid w:val="00887A0E"/>
    <w:rsid w:val="00887D22"/>
    <w:rsid w:val="008905D4"/>
    <w:rsid w:val="00890902"/>
    <w:rsid w:val="00890979"/>
    <w:rsid w:val="00890B9C"/>
    <w:rsid w:val="00890E7E"/>
    <w:rsid w:val="00890FD4"/>
    <w:rsid w:val="00890FED"/>
    <w:rsid w:val="0089113E"/>
    <w:rsid w:val="008914E4"/>
    <w:rsid w:val="0089175F"/>
    <w:rsid w:val="008917B5"/>
    <w:rsid w:val="008918A8"/>
    <w:rsid w:val="00891A8F"/>
    <w:rsid w:val="00891F84"/>
    <w:rsid w:val="00892292"/>
    <w:rsid w:val="008925E1"/>
    <w:rsid w:val="00892E23"/>
    <w:rsid w:val="00892E99"/>
    <w:rsid w:val="0089323C"/>
    <w:rsid w:val="0089337C"/>
    <w:rsid w:val="00893859"/>
    <w:rsid w:val="008939E7"/>
    <w:rsid w:val="00893B19"/>
    <w:rsid w:val="008941B7"/>
    <w:rsid w:val="00894355"/>
    <w:rsid w:val="008944C1"/>
    <w:rsid w:val="00894795"/>
    <w:rsid w:val="00894796"/>
    <w:rsid w:val="00894C38"/>
    <w:rsid w:val="00894CB9"/>
    <w:rsid w:val="00894E66"/>
    <w:rsid w:val="00895234"/>
    <w:rsid w:val="0089543A"/>
    <w:rsid w:val="00895470"/>
    <w:rsid w:val="008954F2"/>
    <w:rsid w:val="008957E7"/>
    <w:rsid w:val="00895AD0"/>
    <w:rsid w:val="00895CD4"/>
    <w:rsid w:val="00895D76"/>
    <w:rsid w:val="00895D81"/>
    <w:rsid w:val="0089606C"/>
    <w:rsid w:val="00896A33"/>
    <w:rsid w:val="00896AEF"/>
    <w:rsid w:val="00896C5A"/>
    <w:rsid w:val="00896F67"/>
    <w:rsid w:val="00897196"/>
    <w:rsid w:val="008978E8"/>
    <w:rsid w:val="00897F62"/>
    <w:rsid w:val="008A0358"/>
    <w:rsid w:val="008A08CB"/>
    <w:rsid w:val="008A0CFC"/>
    <w:rsid w:val="008A123D"/>
    <w:rsid w:val="008A1613"/>
    <w:rsid w:val="008A19AD"/>
    <w:rsid w:val="008A1AB6"/>
    <w:rsid w:val="008A1AF0"/>
    <w:rsid w:val="008A1D17"/>
    <w:rsid w:val="008A1D60"/>
    <w:rsid w:val="008A1D84"/>
    <w:rsid w:val="008A1F3D"/>
    <w:rsid w:val="008A2668"/>
    <w:rsid w:val="008A3FAB"/>
    <w:rsid w:val="008A41C9"/>
    <w:rsid w:val="008A454F"/>
    <w:rsid w:val="008A4817"/>
    <w:rsid w:val="008A4991"/>
    <w:rsid w:val="008A4CF9"/>
    <w:rsid w:val="008A4EA7"/>
    <w:rsid w:val="008A4F85"/>
    <w:rsid w:val="008A5242"/>
    <w:rsid w:val="008A58CB"/>
    <w:rsid w:val="008A5BE9"/>
    <w:rsid w:val="008A5CFB"/>
    <w:rsid w:val="008A6060"/>
    <w:rsid w:val="008A6137"/>
    <w:rsid w:val="008A6BE4"/>
    <w:rsid w:val="008A6D1C"/>
    <w:rsid w:val="008A736A"/>
    <w:rsid w:val="008A7605"/>
    <w:rsid w:val="008A7740"/>
    <w:rsid w:val="008A7766"/>
    <w:rsid w:val="008A79EB"/>
    <w:rsid w:val="008A7B1E"/>
    <w:rsid w:val="008A7EEE"/>
    <w:rsid w:val="008B0004"/>
    <w:rsid w:val="008B0B7A"/>
    <w:rsid w:val="008B161E"/>
    <w:rsid w:val="008B1C3F"/>
    <w:rsid w:val="008B1C79"/>
    <w:rsid w:val="008B2179"/>
    <w:rsid w:val="008B23E4"/>
    <w:rsid w:val="008B2826"/>
    <w:rsid w:val="008B2D6A"/>
    <w:rsid w:val="008B3200"/>
    <w:rsid w:val="008B32FE"/>
    <w:rsid w:val="008B3889"/>
    <w:rsid w:val="008B389B"/>
    <w:rsid w:val="008B38FD"/>
    <w:rsid w:val="008B396A"/>
    <w:rsid w:val="008B3B26"/>
    <w:rsid w:val="008B3DA5"/>
    <w:rsid w:val="008B443E"/>
    <w:rsid w:val="008B448D"/>
    <w:rsid w:val="008B5014"/>
    <w:rsid w:val="008B5029"/>
    <w:rsid w:val="008B50AC"/>
    <w:rsid w:val="008B51B4"/>
    <w:rsid w:val="008B55FE"/>
    <w:rsid w:val="008B5643"/>
    <w:rsid w:val="008B5CC0"/>
    <w:rsid w:val="008B61D1"/>
    <w:rsid w:val="008B6357"/>
    <w:rsid w:val="008B6438"/>
    <w:rsid w:val="008B6576"/>
    <w:rsid w:val="008B6C3F"/>
    <w:rsid w:val="008B6D0E"/>
    <w:rsid w:val="008B6DAE"/>
    <w:rsid w:val="008B7440"/>
    <w:rsid w:val="008B7508"/>
    <w:rsid w:val="008B7713"/>
    <w:rsid w:val="008B776C"/>
    <w:rsid w:val="008B7C82"/>
    <w:rsid w:val="008B7F70"/>
    <w:rsid w:val="008B7FC2"/>
    <w:rsid w:val="008C00F5"/>
    <w:rsid w:val="008C06F2"/>
    <w:rsid w:val="008C08A1"/>
    <w:rsid w:val="008C0908"/>
    <w:rsid w:val="008C0E18"/>
    <w:rsid w:val="008C12EE"/>
    <w:rsid w:val="008C1355"/>
    <w:rsid w:val="008C14C1"/>
    <w:rsid w:val="008C1903"/>
    <w:rsid w:val="008C1A31"/>
    <w:rsid w:val="008C1B65"/>
    <w:rsid w:val="008C1F8A"/>
    <w:rsid w:val="008C216D"/>
    <w:rsid w:val="008C278E"/>
    <w:rsid w:val="008C2808"/>
    <w:rsid w:val="008C29C1"/>
    <w:rsid w:val="008C2C63"/>
    <w:rsid w:val="008C3568"/>
    <w:rsid w:val="008C36BB"/>
    <w:rsid w:val="008C3ACC"/>
    <w:rsid w:val="008C423D"/>
    <w:rsid w:val="008C4FDF"/>
    <w:rsid w:val="008C5C87"/>
    <w:rsid w:val="008C5E1F"/>
    <w:rsid w:val="008C6109"/>
    <w:rsid w:val="008C62CA"/>
    <w:rsid w:val="008C6414"/>
    <w:rsid w:val="008C6789"/>
    <w:rsid w:val="008C707A"/>
    <w:rsid w:val="008C70C7"/>
    <w:rsid w:val="008C70D6"/>
    <w:rsid w:val="008C721D"/>
    <w:rsid w:val="008C76F0"/>
    <w:rsid w:val="008C7F38"/>
    <w:rsid w:val="008D02CD"/>
    <w:rsid w:val="008D05E2"/>
    <w:rsid w:val="008D05F2"/>
    <w:rsid w:val="008D0D0F"/>
    <w:rsid w:val="008D0EB4"/>
    <w:rsid w:val="008D121D"/>
    <w:rsid w:val="008D130E"/>
    <w:rsid w:val="008D1EBA"/>
    <w:rsid w:val="008D2497"/>
    <w:rsid w:val="008D25C1"/>
    <w:rsid w:val="008D26B6"/>
    <w:rsid w:val="008D2EC4"/>
    <w:rsid w:val="008D2F3C"/>
    <w:rsid w:val="008D3347"/>
    <w:rsid w:val="008D3413"/>
    <w:rsid w:val="008D34BC"/>
    <w:rsid w:val="008D3535"/>
    <w:rsid w:val="008D368C"/>
    <w:rsid w:val="008D3A66"/>
    <w:rsid w:val="008D3A67"/>
    <w:rsid w:val="008D3F46"/>
    <w:rsid w:val="008D40FE"/>
    <w:rsid w:val="008D41A2"/>
    <w:rsid w:val="008D41F5"/>
    <w:rsid w:val="008D42AD"/>
    <w:rsid w:val="008D4688"/>
    <w:rsid w:val="008D4C2E"/>
    <w:rsid w:val="008D5246"/>
    <w:rsid w:val="008D53DF"/>
    <w:rsid w:val="008D5795"/>
    <w:rsid w:val="008D595B"/>
    <w:rsid w:val="008D5A48"/>
    <w:rsid w:val="008D5E4C"/>
    <w:rsid w:val="008D5F14"/>
    <w:rsid w:val="008D634A"/>
    <w:rsid w:val="008D67F5"/>
    <w:rsid w:val="008D6F38"/>
    <w:rsid w:val="008D7034"/>
    <w:rsid w:val="008D77E3"/>
    <w:rsid w:val="008D7864"/>
    <w:rsid w:val="008D7F77"/>
    <w:rsid w:val="008E034F"/>
    <w:rsid w:val="008E036E"/>
    <w:rsid w:val="008E0494"/>
    <w:rsid w:val="008E0943"/>
    <w:rsid w:val="008E095C"/>
    <w:rsid w:val="008E0DDF"/>
    <w:rsid w:val="008E172B"/>
    <w:rsid w:val="008E1B90"/>
    <w:rsid w:val="008E1D40"/>
    <w:rsid w:val="008E2753"/>
    <w:rsid w:val="008E28F5"/>
    <w:rsid w:val="008E2A16"/>
    <w:rsid w:val="008E2BC1"/>
    <w:rsid w:val="008E2D6E"/>
    <w:rsid w:val="008E2E5C"/>
    <w:rsid w:val="008E2F27"/>
    <w:rsid w:val="008E3502"/>
    <w:rsid w:val="008E37E9"/>
    <w:rsid w:val="008E3841"/>
    <w:rsid w:val="008E3AE1"/>
    <w:rsid w:val="008E40EA"/>
    <w:rsid w:val="008E4B34"/>
    <w:rsid w:val="008E5E68"/>
    <w:rsid w:val="008E5E8E"/>
    <w:rsid w:val="008E5F48"/>
    <w:rsid w:val="008E659E"/>
    <w:rsid w:val="008E6AD5"/>
    <w:rsid w:val="008E6EBC"/>
    <w:rsid w:val="008E6F21"/>
    <w:rsid w:val="008E7172"/>
    <w:rsid w:val="008E7221"/>
    <w:rsid w:val="008E76AA"/>
    <w:rsid w:val="008E7BB5"/>
    <w:rsid w:val="008E7C30"/>
    <w:rsid w:val="008E7D8E"/>
    <w:rsid w:val="008F0293"/>
    <w:rsid w:val="008F0316"/>
    <w:rsid w:val="008F0AF1"/>
    <w:rsid w:val="008F14D0"/>
    <w:rsid w:val="008F17BA"/>
    <w:rsid w:val="008F1FB4"/>
    <w:rsid w:val="008F1FF8"/>
    <w:rsid w:val="008F2853"/>
    <w:rsid w:val="008F2FC2"/>
    <w:rsid w:val="008F319B"/>
    <w:rsid w:val="008F31BA"/>
    <w:rsid w:val="008F31E2"/>
    <w:rsid w:val="008F33B5"/>
    <w:rsid w:val="008F3507"/>
    <w:rsid w:val="008F3A04"/>
    <w:rsid w:val="008F3A6D"/>
    <w:rsid w:val="008F3BB3"/>
    <w:rsid w:val="008F3BB6"/>
    <w:rsid w:val="008F3FEB"/>
    <w:rsid w:val="008F406B"/>
    <w:rsid w:val="008F450A"/>
    <w:rsid w:val="008F4747"/>
    <w:rsid w:val="008F4DEA"/>
    <w:rsid w:val="008F50C1"/>
    <w:rsid w:val="008F5102"/>
    <w:rsid w:val="008F5164"/>
    <w:rsid w:val="008F55A8"/>
    <w:rsid w:val="008F5AE4"/>
    <w:rsid w:val="008F5DA6"/>
    <w:rsid w:val="008F5E73"/>
    <w:rsid w:val="008F619D"/>
    <w:rsid w:val="008F65EA"/>
    <w:rsid w:val="008F65EE"/>
    <w:rsid w:val="008F665A"/>
    <w:rsid w:val="008F68BB"/>
    <w:rsid w:val="008F6947"/>
    <w:rsid w:val="008F6A0E"/>
    <w:rsid w:val="008F6AAC"/>
    <w:rsid w:val="008F6C47"/>
    <w:rsid w:val="008F6C58"/>
    <w:rsid w:val="008F76CB"/>
    <w:rsid w:val="008F77CE"/>
    <w:rsid w:val="008F7EA6"/>
    <w:rsid w:val="00900096"/>
    <w:rsid w:val="00900130"/>
    <w:rsid w:val="009001F8"/>
    <w:rsid w:val="00900219"/>
    <w:rsid w:val="0090036B"/>
    <w:rsid w:val="009005FB"/>
    <w:rsid w:val="009007F0"/>
    <w:rsid w:val="0090116A"/>
    <w:rsid w:val="00901297"/>
    <w:rsid w:val="00901411"/>
    <w:rsid w:val="00901694"/>
    <w:rsid w:val="009016D2"/>
    <w:rsid w:val="0090173A"/>
    <w:rsid w:val="00901ADC"/>
    <w:rsid w:val="00902584"/>
    <w:rsid w:val="00902B37"/>
    <w:rsid w:val="00903159"/>
    <w:rsid w:val="009032D0"/>
    <w:rsid w:val="00903460"/>
    <w:rsid w:val="0090357B"/>
    <w:rsid w:val="00903D04"/>
    <w:rsid w:val="00904041"/>
    <w:rsid w:val="0090404B"/>
    <w:rsid w:val="00904062"/>
    <w:rsid w:val="009041B5"/>
    <w:rsid w:val="00904D52"/>
    <w:rsid w:val="00904E2A"/>
    <w:rsid w:val="00904FEA"/>
    <w:rsid w:val="0090596E"/>
    <w:rsid w:val="009059BD"/>
    <w:rsid w:val="00905D87"/>
    <w:rsid w:val="00905DCA"/>
    <w:rsid w:val="0090644B"/>
    <w:rsid w:val="009064CB"/>
    <w:rsid w:val="00906E51"/>
    <w:rsid w:val="00906FAF"/>
    <w:rsid w:val="009071C3"/>
    <w:rsid w:val="00907478"/>
    <w:rsid w:val="009076E6"/>
    <w:rsid w:val="00907925"/>
    <w:rsid w:val="00907FB2"/>
    <w:rsid w:val="009102E8"/>
    <w:rsid w:val="009102F5"/>
    <w:rsid w:val="0091035A"/>
    <w:rsid w:val="009105FF"/>
    <w:rsid w:val="0091083F"/>
    <w:rsid w:val="00910D89"/>
    <w:rsid w:val="009110A4"/>
    <w:rsid w:val="009110E8"/>
    <w:rsid w:val="0091170E"/>
    <w:rsid w:val="00911A68"/>
    <w:rsid w:val="00911C68"/>
    <w:rsid w:val="009120AD"/>
    <w:rsid w:val="00912121"/>
    <w:rsid w:val="0091241C"/>
    <w:rsid w:val="00912516"/>
    <w:rsid w:val="00912BD3"/>
    <w:rsid w:val="00912BFA"/>
    <w:rsid w:val="00912C4D"/>
    <w:rsid w:val="00912D8D"/>
    <w:rsid w:val="00912EF8"/>
    <w:rsid w:val="00912F7B"/>
    <w:rsid w:val="00913413"/>
    <w:rsid w:val="00913B9F"/>
    <w:rsid w:val="00913C8D"/>
    <w:rsid w:val="00913E3F"/>
    <w:rsid w:val="00913E98"/>
    <w:rsid w:val="009145C8"/>
    <w:rsid w:val="00914D8A"/>
    <w:rsid w:val="009150FA"/>
    <w:rsid w:val="00915ADC"/>
    <w:rsid w:val="00915F9E"/>
    <w:rsid w:val="00916283"/>
    <w:rsid w:val="009168EC"/>
    <w:rsid w:val="00916AEF"/>
    <w:rsid w:val="00916CB3"/>
    <w:rsid w:val="00916D6B"/>
    <w:rsid w:val="00916FBE"/>
    <w:rsid w:val="0091732C"/>
    <w:rsid w:val="00917574"/>
    <w:rsid w:val="009178DE"/>
    <w:rsid w:val="00917927"/>
    <w:rsid w:val="00917B17"/>
    <w:rsid w:val="00917EB2"/>
    <w:rsid w:val="00917EF7"/>
    <w:rsid w:val="00920013"/>
    <w:rsid w:val="00920345"/>
    <w:rsid w:val="0092056E"/>
    <w:rsid w:val="009205D7"/>
    <w:rsid w:val="009206B3"/>
    <w:rsid w:val="00920A6D"/>
    <w:rsid w:val="00921643"/>
    <w:rsid w:val="00921A83"/>
    <w:rsid w:val="009221B8"/>
    <w:rsid w:val="009222B9"/>
    <w:rsid w:val="00922B50"/>
    <w:rsid w:val="00922D36"/>
    <w:rsid w:val="00923578"/>
    <w:rsid w:val="00923E45"/>
    <w:rsid w:val="009245CC"/>
    <w:rsid w:val="009245E7"/>
    <w:rsid w:val="00924948"/>
    <w:rsid w:val="0092495B"/>
    <w:rsid w:val="00924D60"/>
    <w:rsid w:val="00924DCB"/>
    <w:rsid w:val="0092523E"/>
    <w:rsid w:val="00925331"/>
    <w:rsid w:val="0092542D"/>
    <w:rsid w:val="00925A6C"/>
    <w:rsid w:val="00925C6F"/>
    <w:rsid w:val="00925CCB"/>
    <w:rsid w:val="00925D58"/>
    <w:rsid w:val="00925D5E"/>
    <w:rsid w:val="0092670E"/>
    <w:rsid w:val="00926731"/>
    <w:rsid w:val="00926B0A"/>
    <w:rsid w:val="00927020"/>
    <w:rsid w:val="009270B0"/>
    <w:rsid w:val="009271FB"/>
    <w:rsid w:val="00927C89"/>
    <w:rsid w:val="00927D92"/>
    <w:rsid w:val="00930485"/>
    <w:rsid w:val="00930502"/>
    <w:rsid w:val="00930676"/>
    <w:rsid w:val="0093071D"/>
    <w:rsid w:val="00930CAE"/>
    <w:rsid w:val="0093142E"/>
    <w:rsid w:val="0093161D"/>
    <w:rsid w:val="009316DD"/>
    <w:rsid w:val="00931757"/>
    <w:rsid w:val="00931983"/>
    <w:rsid w:val="00931A65"/>
    <w:rsid w:val="00931AC0"/>
    <w:rsid w:val="00931AE6"/>
    <w:rsid w:val="00931BB7"/>
    <w:rsid w:val="00931D23"/>
    <w:rsid w:val="00932C9F"/>
    <w:rsid w:val="00932E1A"/>
    <w:rsid w:val="00932F47"/>
    <w:rsid w:val="0093312F"/>
    <w:rsid w:val="00933517"/>
    <w:rsid w:val="009339C5"/>
    <w:rsid w:val="00933B80"/>
    <w:rsid w:val="00933E2E"/>
    <w:rsid w:val="009342AE"/>
    <w:rsid w:val="009344BC"/>
    <w:rsid w:val="00934A30"/>
    <w:rsid w:val="00934CCB"/>
    <w:rsid w:val="00934CF8"/>
    <w:rsid w:val="00934DD6"/>
    <w:rsid w:val="00935404"/>
    <w:rsid w:val="00935415"/>
    <w:rsid w:val="009359A8"/>
    <w:rsid w:val="00935E27"/>
    <w:rsid w:val="00935E41"/>
    <w:rsid w:val="00935FDD"/>
    <w:rsid w:val="00936334"/>
    <w:rsid w:val="009367E3"/>
    <w:rsid w:val="00936862"/>
    <w:rsid w:val="009368BD"/>
    <w:rsid w:val="00936B47"/>
    <w:rsid w:val="00936BDF"/>
    <w:rsid w:val="0093781C"/>
    <w:rsid w:val="00937F51"/>
    <w:rsid w:val="009402C6"/>
    <w:rsid w:val="00940764"/>
    <w:rsid w:val="0094080F"/>
    <w:rsid w:val="009413EB"/>
    <w:rsid w:val="009418FD"/>
    <w:rsid w:val="00942194"/>
    <w:rsid w:val="00942A3C"/>
    <w:rsid w:val="00942A73"/>
    <w:rsid w:val="00943294"/>
    <w:rsid w:val="009435FF"/>
    <w:rsid w:val="009444B6"/>
    <w:rsid w:val="00944ED6"/>
    <w:rsid w:val="009451FF"/>
    <w:rsid w:val="00945250"/>
    <w:rsid w:val="0094547C"/>
    <w:rsid w:val="00945826"/>
    <w:rsid w:val="00945DC9"/>
    <w:rsid w:val="00945E42"/>
    <w:rsid w:val="0094606D"/>
    <w:rsid w:val="00946558"/>
    <w:rsid w:val="009465D6"/>
    <w:rsid w:val="00946851"/>
    <w:rsid w:val="00946E86"/>
    <w:rsid w:val="0094707D"/>
    <w:rsid w:val="00947883"/>
    <w:rsid w:val="00947A5A"/>
    <w:rsid w:val="00947B7F"/>
    <w:rsid w:val="00947D5B"/>
    <w:rsid w:val="00947DC7"/>
    <w:rsid w:val="00947F29"/>
    <w:rsid w:val="00947F7B"/>
    <w:rsid w:val="00947FD4"/>
    <w:rsid w:val="00950240"/>
    <w:rsid w:val="009505B1"/>
    <w:rsid w:val="009510C4"/>
    <w:rsid w:val="0095116F"/>
    <w:rsid w:val="0095147B"/>
    <w:rsid w:val="009517E4"/>
    <w:rsid w:val="0095189D"/>
    <w:rsid w:val="00951AB9"/>
    <w:rsid w:val="009521B3"/>
    <w:rsid w:val="0095220D"/>
    <w:rsid w:val="0095222D"/>
    <w:rsid w:val="00952254"/>
    <w:rsid w:val="00952792"/>
    <w:rsid w:val="00952D46"/>
    <w:rsid w:val="00952E38"/>
    <w:rsid w:val="009534F8"/>
    <w:rsid w:val="00953816"/>
    <w:rsid w:val="009543FF"/>
    <w:rsid w:val="009544DB"/>
    <w:rsid w:val="00954830"/>
    <w:rsid w:val="009554E6"/>
    <w:rsid w:val="0095552C"/>
    <w:rsid w:val="0095571F"/>
    <w:rsid w:val="00955C00"/>
    <w:rsid w:val="00955D3C"/>
    <w:rsid w:val="009560EC"/>
    <w:rsid w:val="0095618A"/>
    <w:rsid w:val="009563DD"/>
    <w:rsid w:val="0095647F"/>
    <w:rsid w:val="009566F9"/>
    <w:rsid w:val="009567A3"/>
    <w:rsid w:val="00956BAB"/>
    <w:rsid w:val="00956C55"/>
    <w:rsid w:val="00956D18"/>
    <w:rsid w:val="00956DE8"/>
    <w:rsid w:val="0095783D"/>
    <w:rsid w:val="0095788C"/>
    <w:rsid w:val="00957984"/>
    <w:rsid w:val="00957B8F"/>
    <w:rsid w:val="00957BA4"/>
    <w:rsid w:val="00957DC1"/>
    <w:rsid w:val="00957E3C"/>
    <w:rsid w:val="009600BC"/>
    <w:rsid w:val="0096033E"/>
    <w:rsid w:val="009605B9"/>
    <w:rsid w:val="00960AB2"/>
    <w:rsid w:val="00960E52"/>
    <w:rsid w:val="009614AA"/>
    <w:rsid w:val="009614AF"/>
    <w:rsid w:val="00961884"/>
    <w:rsid w:val="00961954"/>
    <w:rsid w:val="00961D37"/>
    <w:rsid w:val="00961F8C"/>
    <w:rsid w:val="00962259"/>
    <w:rsid w:val="009625FE"/>
    <w:rsid w:val="00963B14"/>
    <w:rsid w:val="00963F5A"/>
    <w:rsid w:val="00964366"/>
    <w:rsid w:val="0096445B"/>
    <w:rsid w:val="0096445D"/>
    <w:rsid w:val="009646CA"/>
    <w:rsid w:val="00964724"/>
    <w:rsid w:val="009650FB"/>
    <w:rsid w:val="0096574B"/>
    <w:rsid w:val="009659FC"/>
    <w:rsid w:val="00965A99"/>
    <w:rsid w:val="00965ADC"/>
    <w:rsid w:val="0096637B"/>
    <w:rsid w:val="009663D0"/>
    <w:rsid w:val="00966676"/>
    <w:rsid w:val="0096672E"/>
    <w:rsid w:val="00966A3C"/>
    <w:rsid w:val="00966D37"/>
    <w:rsid w:val="009670A2"/>
    <w:rsid w:val="009672D0"/>
    <w:rsid w:val="00967323"/>
    <w:rsid w:val="00967497"/>
    <w:rsid w:val="00967517"/>
    <w:rsid w:val="00967C11"/>
    <w:rsid w:val="00967DFC"/>
    <w:rsid w:val="00967F12"/>
    <w:rsid w:val="00970694"/>
    <w:rsid w:val="009706C7"/>
    <w:rsid w:val="00970AB9"/>
    <w:rsid w:val="00970CF3"/>
    <w:rsid w:val="00970D48"/>
    <w:rsid w:val="009716C5"/>
    <w:rsid w:val="009725CE"/>
    <w:rsid w:val="0097270C"/>
    <w:rsid w:val="00972ED6"/>
    <w:rsid w:val="00972F18"/>
    <w:rsid w:val="00973A9D"/>
    <w:rsid w:val="009740C5"/>
    <w:rsid w:val="009744F4"/>
    <w:rsid w:val="009751EE"/>
    <w:rsid w:val="009757D4"/>
    <w:rsid w:val="00975927"/>
    <w:rsid w:val="00975F87"/>
    <w:rsid w:val="00976062"/>
    <w:rsid w:val="009763AA"/>
    <w:rsid w:val="0097659D"/>
    <w:rsid w:val="00976ADB"/>
    <w:rsid w:val="00976C2A"/>
    <w:rsid w:val="009774AE"/>
    <w:rsid w:val="00977BC6"/>
    <w:rsid w:val="00980933"/>
    <w:rsid w:val="00980A14"/>
    <w:rsid w:val="00980A57"/>
    <w:rsid w:val="00980BB3"/>
    <w:rsid w:val="00980D59"/>
    <w:rsid w:val="00981066"/>
    <w:rsid w:val="00981471"/>
    <w:rsid w:val="009818EA"/>
    <w:rsid w:val="00981B4C"/>
    <w:rsid w:val="009822D5"/>
    <w:rsid w:val="0098284E"/>
    <w:rsid w:val="00982AE6"/>
    <w:rsid w:val="00983C9D"/>
    <w:rsid w:val="00983CB7"/>
    <w:rsid w:val="00983E27"/>
    <w:rsid w:val="00983E9A"/>
    <w:rsid w:val="00984567"/>
    <w:rsid w:val="00984E73"/>
    <w:rsid w:val="00985A12"/>
    <w:rsid w:val="00985BA7"/>
    <w:rsid w:val="009861CE"/>
    <w:rsid w:val="009861E7"/>
    <w:rsid w:val="009863BD"/>
    <w:rsid w:val="009864AB"/>
    <w:rsid w:val="00986511"/>
    <w:rsid w:val="00986A21"/>
    <w:rsid w:val="00986E8A"/>
    <w:rsid w:val="00986F0D"/>
    <w:rsid w:val="0098756A"/>
    <w:rsid w:val="00987889"/>
    <w:rsid w:val="00987BF7"/>
    <w:rsid w:val="00987DD5"/>
    <w:rsid w:val="00987E0F"/>
    <w:rsid w:val="00987E48"/>
    <w:rsid w:val="00987F81"/>
    <w:rsid w:val="00987FC3"/>
    <w:rsid w:val="00990284"/>
    <w:rsid w:val="00990B2E"/>
    <w:rsid w:val="00990FE3"/>
    <w:rsid w:val="009910F5"/>
    <w:rsid w:val="0099116A"/>
    <w:rsid w:val="0099133C"/>
    <w:rsid w:val="0099199C"/>
    <w:rsid w:val="009919AE"/>
    <w:rsid w:val="00991B63"/>
    <w:rsid w:val="00991C57"/>
    <w:rsid w:val="00991E11"/>
    <w:rsid w:val="0099207A"/>
    <w:rsid w:val="009924F0"/>
    <w:rsid w:val="0099267F"/>
    <w:rsid w:val="00992C44"/>
    <w:rsid w:val="00992CBA"/>
    <w:rsid w:val="0099300B"/>
    <w:rsid w:val="0099330D"/>
    <w:rsid w:val="009934BF"/>
    <w:rsid w:val="009936B0"/>
    <w:rsid w:val="00994438"/>
    <w:rsid w:val="00994452"/>
    <w:rsid w:val="0099468F"/>
    <w:rsid w:val="00994FAB"/>
    <w:rsid w:val="00995237"/>
    <w:rsid w:val="009952BB"/>
    <w:rsid w:val="0099559E"/>
    <w:rsid w:val="00995627"/>
    <w:rsid w:val="00995807"/>
    <w:rsid w:val="00995D29"/>
    <w:rsid w:val="00995E95"/>
    <w:rsid w:val="0099626D"/>
    <w:rsid w:val="0099690F"/>
    <w:rsid w:val="0099727C"/>
    <w:rsid w:val="00997926"/>
    <w:rsid w:val="00997DB1"/>
    <w:rsid w:val="009A0810"/>
    <w:rsid w:val="009A0A2A"/>
    <w:rsid w:val="009A0C80"/>
    <w:rsid w:val="009A1650"/>
    <w:rsid w:val="009A193C"/>
    <w:rsid w:val="009A1C2E"/>
    <w:rsid w:val="009A21DA"/>
    <w:rsid w:val="009A2496"/>
    <w:rsid w:val="009A2790"/>
    <w:rsid w:val="009A2B42"/>
    <w:rsid w:val="009A36BC"/>
    <w:rsid w:val="009A3966"/>
    <w:rsid w:val="009A39FB"/>
    <w:rsid w:val="009A3A35"/>
    <w:rsid w:val="009A44E8"/>
    <w:rsid w:val="009A4D08"/>
    <w:rsid w:val="009A4E28"/>
    <w:rsid w:val="009A52C9"/>
    <w:rsid w:val="009A5522"/>
    <w:rsid w:val="009A5D2D"/>
    <w:rsid w:val="009A5D38"/>
    <w:rsid w:val="009A5F73"/>
    <w:rsid w:val="009A6586"/>
    <w:rsid w:val="009A66DA"/>
    <w:rsid w:val="009A6917"/>
    <w:rsid w:val="009A7486"/>
    <w:rsid w:val="009A7AEC"/>
    <w:rsid w:val="009A7BCA"/>
    <w:rsid w:val="009A7C33"/>
    <w:rsid w:val="009A7C39"/>
    <w:rsid w:val="009A7D06"/>
    <w:rsid w:val="009A7D09"/>
    <w:rsid w:val="009A7D14"/>
    <w:rsid w:val="009A7D89"/>
    <w:rsid w:val="009B000D"/>
    <w:rsid w:val="009B04E8"/>
    <w:rsid w:val="009B09F6"/>
    <w:rsid w:val="009B1124"/>
    <w:rsid w:val="009B1341"/>
    <w:rsid w:val="009B1888"/>
    <w:rsid w:val="009B1BBC"/>
    <w:rsid w:val="009B1C52"/>
    <w:rsid w:val="009B1ECD"/>
    <w:rsid w:val="009B1F83"/>
    <w:rsid w:val="009B1FF2"/>
    <w:rsid w:val="009B22F0"/>
    <w:rsid w:val="009B234E"/>
    <w:rsid w:val="009B2EE9"/>
    <w:rsid w:val="009B2F63"/>
    <w:rsid w:val="009B33A9"/>
    <w:rsid w:val="009B3444"/>
    <w:rsid w:val="009B36A4"/>
    <w:rsid w:val="009B3910"/>
    <w:rsid w:val="009B3B40"/>
    <w:rsid w:val="009B41A9"/>
    <w:rsid w:val="009B41BD"/>
    <w:rsid w:val="009B42E9"/>
    <w:rsid w:val="009B439C"/>
    <w:rsid w:val="009B4669"/>
    <w:rsid w:val="009B46B0"/>
    <w:rsid w:val="009B487C"/>
    <w:rsid w:val="009B492E"/>
    <w:rsid w:val="009B49BD"/>
    <w:rsid w:val="009B4A60"/>
    <w:rsid w:val="009B4D12"/>
    <w:rsid w:val="009B62E7"/>
    <w:rsid w:val="009B63D8"/>
    <w:rsid w:val="009B665B"/>
    <w:rsid w:val="009B796B"/>
    <w:rsid w:val="009B7A22"/>
    <w:rsid w:val="009B7C35"/>
    <w:rsid w:val="009B7F74"/>
    <w:rsid w:val="009C0197"/>
    <w:rsid w:val="009C01ED"/>
    <w:rsid w:val="009C0B61"/>
    <w:rsid w:val="009C11BB"/>
    <w:rsid w:val="009C12C3"/>
    <w:rsid w:val="009C150E"/>
    <w:rsid w:val="009C1575"/>
    <w:rsid w:val="009C1719"/>
    <w:rsid w:val="009C19A9"/>
    <w:rsid w:val="009C1B28"/>
    <w:rsid w:val="009C214D"/>
    <w:rsid w:val="009C217F"/>
    <w:rsid w:val="009C2A1C"/>
    <w:rsid w:val="009C2CD7"/>
    <w:rsid w:val="009C2F90"/>
    <w:rsid w:val="009C3174"/>
    <w:rsid w:val="009C31CE"/>
    <w:rsid w:val="009C3CCE"/>
    <w:rsid w:val="009C3F40"/>
    <w:rsid w:val="009C4014"/>
    <w:rsid w:val="009C49D9"/>
    <w:rsid w:val="009C4B03"/>
    <w:rsid w:val="009C4EB2"/>
    <w:rsid w:val="009C52C5"/>
    <w:rsid w:val="009C5309"/>
    <w:rsid w:val="009C53D6"/>
    <w:rsid w:val="009C554D"/>
    <w:rsid w:val="009C5B62"/>
    <w:rsid w:val="009C5C7B"/>
    <w:rsid w:val="009C66C9"/>
    <w:rsid w:val="009C68B0"/>
    <w:rsid w:val="009C6C1B"/>
    <w:rsid w:val="009C6FCF"/>
    <w:rsid w:val="009C70AC"/>
    <w:rsid w:val="009C7101"/>
    <w:rsid w:val="009C712D"/>
    <w:rsid w:val="009C78E5"/>
    <w:rsid w:val="009C7A55"/>
    <w:rsid w:val="009C7C48"/>
    <w:rsid w:val="009C7E20"/>
    <w:rsid w:val="009D000B"/>
    <w:rsid w:val="009D0351"/>
    <w:rsid w:val="009D1335"/>
    <w:rsid w:val="009D160E"/>
    <w:rsid w:val="009D1971"/>
    <w:rsid w:val="009D1AFD"/>
    <w:rsid w:val="009D1D83"/>
    <w:rsid w:val="009D2250"/>
    <w:rsid w:val="009D3076"/>
    <w:rsid w:val="009D32D4"/>
    <w:rsid w:val="009D3424"/>
    <w:rsid w:val="009D3671"/>
    <w:rsid w:val="009D3CD8"/>
    <w:rsid w:val="009D3D34"/>
    <w:rsid w:val="009D410D"/>
    <w:rsid w:val="009D42A7"/>
    <w:rsid w:val="009D45AD"/>
    <w:rsid w:val="009D4669"/>
    <w:rsid w:val="009D4700"/>
    <w:rsid w:val="009D4AAF"/>
    <w:rsid w:val="009D5333"/>
    <w:rsid w:val="009D5491"/>
    <w:rsid w:val="009D57C4"/>
    <w:rsid w:val="009D5F08"/>
    <w:rsid w:val="009D5FCB"/>
    <w:rsid w:val="009D60D7"/>
    <w:rsid w:val="009D670D"/>
    <w:rsid w:val="009D6FF0"/>
    <w:rsid w:val="009D701C"/>
    <w:rsid w:val="009D7461"/>
    <w:rsid w:val="009D7579"/>
    <w:rsid w:val="009D7EFD"/>
    <w:rsid w:val="009E011D"/>
    <w:rsid w:val="009E06EB"/>
    <w:rsid w:val="009E091A"/>
    <w:rsid w:val="009E10AB"/>
    <w:rsid w:val="009E1389"/>
    <w:rsid w:val="009E13B4"/>
    <w:rsid w:val="009E1461"/>
    <w:rsid w:val="009E15DC"/>
    <w:rsid w:val="009E18E4"/>
    <w:rsid w:val="009E1B4D"/>
    <w:rsid w:val="009E248B"/>
    <w:rsid w:val="009E26CF"/>
    <w:rsid w:val="009E2758"/>
    <w:rsid w:val="009E2A30"/>
    <w:rsid w:val="009E2B03"/>
    <w:rsid w:val="009E2D83"/>
    <w:rsid w:val="009E3102"/>
    <w:rsid w:val="009E32A8"/>
    <w:rsid w:val="009E35DE"/>
    <w:rsid w:val="009E3772"/>
    <w:rsid w:val="009E385D"/>
    <w:rsid w:val="009E3FB6"/>
    <w:rsid w:val="009E4734"/>
    <w:rsid w:val="009E494E"/>
    <w:rsid w:val="009E49C0"/>
    <w:rsid w:val="009E4F7E"/>
    <w:rsid w:val="009E54D0"/>
    <w:rsid w:val="009E5769"/>
    <w:rsid w:val="009E62D0"/>
    <w:rsid w:val="009E667D"/>
    <w:rsid w:val="009E6FCF"/>
    <w:rsid w:val="009E7793"/>
    <w:rsid w:val="009E7867"/>
    <w:rsid w:val="009E7932"/>
    <w:rsid w:val="009E7B38"/>
    <w:rsid w:val="009F0055"/>
    <w:rsid w:val="009F00F0"/>
    <w:rsid w:val="009F0114"/>
    <w:rsid w:val="009F0227"/>
    <w:rsid w:val="009F03D4"/>
    <w:rsid w:val="009F073B"/>
    <w:rsid w:val="009F0797"/>
    <w:rsid w:val="009F07C7"/>
    <w:rsid w:val="009F09ED"/>
    <w:rsid w:val="009F0D7B"/>
    <w:rsid w:val="009F10AC"/>
    <w:rsid w:val="009F1414"/>
    <w:rsid w:val="009F16CF"/>
    <w:rsid w:val="009F1A32"/>
    <w:rsid w:val="009F1EC7"/>
    <w:rsid w:val="009F2025"/>
    <w:rsid w:val="009F2187"/>
    <w:rsid w:val="009F226E"/>
    <w:rsid w:val="009F2407"/>
    <w:rsid w:val="009F2AED"/>
    <w:rsid w:val="009F2C6B"/>
    <w:rsid w:val="009F2E01"/>
    <w:rsid w:val="009F37F0"/>
    <w:rsid w:val="009F3B52"/>
    <w:rsid w:val="009F3BED"/>
    <w:rsid w:val="009F3D9B"/>
    <w:rsid w:val="009F438B"/>
    <w:rsid w:val="009F47FC"/>
    <w:rsid w:val="009F49E8"/>
    <w:rsid w:val="009F5240"/>
    <w:rsid w:val="009F5936"/>
    <w:rsid w:val="009F5C86"/>
    <w:rsid w:val="009F5E7A"/>
    <w:rsid w:val="009F6129"/>
    <w:rsid w:val="009F62B8"/>
    <w:rsid w:val="009F6539"/>
    <w:rsid w:val="009F65D2"/>
    <w:rsid w:val="009F66E0"/>
    <w:rsid w:val="009F6782"/>
    <w:rsid w:val="009F6E3C"/>
    <w:rsid w:val="009F6F63"/>
    <w:rsid w:val="009F7088"/>
    <w:rsid w:val="009F7148"/>
    <w:rsid w:val="009F799E"/>
    <w:rsid w:val="009F7B9F"/>
    <w:rsid w:val="009F7CBB"/>
    <w:rsid w:val="009F7F50"/>
    <w:rsid w:val="00A00022"/>
    <w:rsid w:val="00A00041"/>
    <w:rsid w:val="00A0080F"/>
    <w:rsid w:val="00A00A5D"/>
    <w:rsid w:val="00A00CDD"/>
    <w:rsid w:val="00A00DFB"/>
    <w:rsid w:val="00A01011"/>
    <w:rsid w:val="00A01FDA"/>
    <w:rsid w:val="00A023A1"/>
    <w:rsid w:val="00A02527"/>
    <w:rsid w:val="00A02879"/>
    <w:rsid w:val="00A02C4F"/>
    <w:rsid w:val="00A02FED"/>
    <w:rsid w:val="00A03AE6"/>
    <w:rsid w:val="00A03B17"/>
    <w:rsid w:val="00A03FF6"/>
    <w:rsid w:val="00A042AA"/>
    <w:rsid w:val="00A043EE"/>
    <w:rsid w:val="00A04D21"/>
    <w:rsid w:val="00A058AB"/>
    <w:rsid w:val="00A05E54"/>
    <w:rsid w:val="00A0635E"/>
    <w:rsid w:val="00A063AF"/>
    <w:rsid w:val="00A06435"/>
    <w:rsid w:val="00A067CA"/>
    <w:rsid w:val="00A071FD"/>
    <w:rsid w:val="00A0737E"/>
    <w:rsid w:val="00A07686"/>
    <w:rsid w:val="00A07AD1"/>
    <w:rsid w:val="00A10484"/>
    <w:rsid w:val="00A107E7"/>
    <w:rsid w:val="00A108BD"/>
    <w:rsid w:val="00A10959"/>
    <w:rsid w:val="00A115C9"/>
    <w:rsid w:val="00A11A75"/>
    <w:rsid w:val="00A11A8B"/>
    <w:rsid w:val="00A11CCB"/>
    <w:rsid w:val="00A11EA8"/>
    <w:rsid w:val="00A1223A"/>
    <w:rsid w:val="00A122A1"/>
    <w:rsid w:val="00A122BC"/>
    <w:rsid w:val="00A12561"/>
    <w:rsid w:val="00A12C18"/>
    <w:rsid w:val="00A12F76"/>
    <w:rsid w:val="00A13163"/>
    <w:rsid w:val="00A13A52"/>
    <w:rsid w:val="00A13C14"/>
    <w:rsid w:val="00A14630"/>
    <w:rsid w:val="00A152C8"/>
    <w:rsid w:val="00A1532E"/>
    <w:rsid w:val="00A158E3"/>
    <w:rsid w:val="00A15BC9"/>
    <w:rsid w:val="00A16139"/>
    <w:rsid w:val="00A16147"/>
    <w:rsid w:val="00A16565"/>
    <w:rsid w:val="00A16AA5"/>
    <w:rsid w:val="00A16EEA"/>
    <w:rsid w:val="00A17342"/>
    <w:rsid w:val="00A174C1"/>
    <w:rsid w:val="00A17C76"/>
    <w:rsid w:val="00A17F7B"/>
    <w:rsid w:val="00A2036A"/>
    <w:rsid w:val="00A20585"/>
    <w:rsid w:val="00A206F7"/>
    <w:rsid w:val="00A20B5C"/>
    <w:rsid w:val="00A20BBF"/>
    <w:rsid w:val="00A21024"/>
    <w:rsid w:val="00A2119C"/>
    <w:rsid w:val="00A21378"/>
    <w:rsid w:val="00A215AF"/>
    <w:rsid w:val="00A2165B"/>
    <w:rsid w:val="00A21B12"/>
    <w:rsid w:val="00A21D58"/>
    <w:rsid w:val="00A21D80"/>
    <w:rsid w:val="00A223EE"/>
    <w:rsid w:val="00A22A98"/>
    <w:rsid w:val="00A22B6D"/>
    <w:rsid w:val="00A22C62"/>
    <w:rsid w:val="00A22D29"/>
    <w:rsid w:val="00A231C0"/>
    <w:rsid w:val="00A2330A"/>
    <w:rsid w:val="00A233DF"/>
    <w:rsid w:val="00A23A31"/>
    <w:rsid w:val="00A23E65"/>
    <w:rsid w:val="00A2449B"/>
    <w:rsid w:val="00A245DF"/>
    <w:rsid w:val="00A246E6"/>
    <w:rsid w:val="00A2498D"/>
    <w:rsid w:val="00A24A53"/>
    <w:rsid w:val="00A24CCD"/>
    <w:rsid w:val="00A24EA5"/>
    <w:rsid w:val="00A25077"/>
    <w:rsid w:val="00A252E7"/>
    <w:rsid w:val="00A25488"/>
    <w:rsid w:val="00A255A4"/>
    <w:rsid w:val="00A256A2"/>
    <w:rsid w:val="00A25792"/>
    <w:rsid w:val="00A25F6D"/>
    <w:rsid w:val="00A2602F"/>
    <w:rsid w:val="00A265E7"/>
    <w:rsid w:val="00A267BD"/>
    <w:rsid w:val="00A26A04"/>
    <w:rsid w:val="00A27680"/>
    <w:rsid w:val="00A3007D"/>
    <w:rsid w:val="00A3010C"/>
    <w:rsid w:val="00A301AD"/>
    <w:rsid w:val="00A304FD"/>
    <w:rsid w:val="00A3056A"/>
    <w:rsid w:val="00A305B5"/>
    <w:rsid w:val="00A30BCD"/>
    <w:rsid w:val="00A30E04"/>
    <w:rsid w:val="00A315D7"/>
    <w:rsid w:val="00A317CE"/>
    <w:rsid w:val="00A3182D"/>
    <w:rsid w:val="00A319DC"/>
    <w:rsid w:val="00A31E91"/>
    <w:rsid w:val="00A31FE3"/>
    <w:rsid w:val="00A3214E"/>
    <w:rsid w:val="00A322AE"/>
    <w:rsid w:val="00A3299B"/>
    <w:rsid w:val="00A32FE3"/>
    <w:rsid w:val="00A330C3"/>
    <w:rsid w:val="00A33224"/>
    <w:rsid w:val="00A3327B"/>
    <w:rsid w:val="00A33840"/>
    <w:rsid w:val="00A33EE3"/>
    <w:rsid w:val="00A33FA3"/>
    <w:rsid w:val="00A3455F"/>
    <w:rsid w:val="00A34E89"/>
    <w:rsid w:val="00A35777"/>
    <w:rsid w:val="00A36087"/>
    <w:rsid w:val="00A360E3"/>
    <w:rsid w:val="00A3626A"/>
    <w:rsid w:val="00A369C2"/>
    <w:rsid w:val="00A36C33"/>
    <w:rsid w:val="00A36D9B"/>
    <w:rsid w:val="00A37765"/>
    <w:rsid w:val="00A37E42"/>
    <w:rsid w:val="00A37E75"/>
    <w:rsid w:val="00A40210"/>
    <w:rsid w:val="00A40307"/>
    <w:rsid w:val="00A4043C"/>
    <w:rsid w:val="00A405A7"/>
    <w:rsid w:val="00A407B1"/>
    <w:rsid w:val="00A40C28"/>
    <w:rsid w:val="00A40C8A"/>
    <w:rsid w:val="00A40C98"/>
    <w:rsid w:val="00A410B4"/>
    <w:rsid w:val="00A42461"/>
    <w:rsid w:val="00A42FA3"/>
    <w:rsid w:val="00A43906"/>
    <w:rsid w:val="00A43964"/>
    <w:rsid w:val="00A43D38"/>
    <w:rsid w:val="00A4452C"/>
    <w:rsid w:val="00A44549"/>
    <w:rsid w:val="00A4462B"/>
    <w:rsid w:val="00A447A9"/>
    <w:rsid w:val="00A447F8"/>
    <w:rsid w:val="00A44874"/>
    <w:rsid w:val="00A44889"/>
    <w:rsid w:val="00A4502A"/>
    <w:rsid w:val="00A4505A"/>
    <w:rsid w:val="00A4515D"/>
    <w:rsid w:val="00A4546C"/>
    <w:rsid w:val="00A45972"/>
    <w:rsid w:val="00A45A3D"/>
    <w:rsid w:val="00A45ACF"/>
    <w:rsid w:val="00A466CE"/>
    <w:rsid w:val="00A46B78"/>
    <w:rsid w:val="00A46D94"/>
    <w:rsid w:val="00A47327"/>
    <w:rsid w:val="00A474CC"/>
    <w:rsid w:val="00A4755C"/>
    <w:rsid w:val="00A47954"/>
    <w:rsid w:val="00A47B0A"/>
    <w:rsid w:val="00A47BF1"/>
    <w:rsid w:val="00A47DDE"/>
    <w:rsid w:val="00A47E0D"/>
    <w:rsid w:val="00A47F08"/>
    <w:rsid w:val="00A500F4"/>
    <w:rsid w:val="00A501DF"/>
    <w:rsid w:val="00A50610"/>
    <w:rsid w:val="00A50F56"/>
    <w:rsid w:val="00A5101B"/>
    <w:rsid w:val="00A51319"/>
    <w:rsid w:val="00A518D6"/>
    <w:rsid w:val="00A5306E"/>
    <w:rsid w:val="00A535EC"/>
    <w:rsid w:val="00A53A55"/>
    <w:rsid w:val="00A53A73"/>
    <w:rsid w:val="00A53D75"/>
    <w:rsid w:val="00A5408E"/>
    <w:rsid w:val="00A540DA"/>
    <w:rsid w:val="00A5422E"/>
    <w:rsid w:val="00A5472A"/>
    <w:rsid w:val="00A549E3"/>
    <w:rsid w:val="00A55236"/>
    <w:rsid w:val="00A552E6"/>
    <w:rsid w:val="00A5539E"/>
    <w:rsid w:val="00A55781"/>
    <w:rsid w:val="00A557EE"/>
    <w:rsid w:val="00A55816"/>
    <w:rsid w:val="00A56047"/>
    <w:rsid w:val="00A56065"/>
    <w:rsid w:val="00A564D1"/>
    <w:rsid w:val="00A56740"/>
    <w:rsid w:val="00A56992"/>
    <w:rsid w:val="00A56B20"/>
    <w:rsid w:val="00A56C71"/>
    <w:rsid w:val="00A5701E"/>
    <w:rsid w:val="00A57475"/>
    <w:rsid w:val="00A5768B"/>
    <w:rsid w:val="00A579C4"/>
    <w:rsid w:val="00A6038E"/>
    <w:rsid w:val="00A60711"/>
    <w:rsid w:val="00A60F13"/>
    <w:rsid w:val="00A61C1D"/>
    <w:rsid w:val="00A621A0"/>
    <w:rsid w:val="00A63020"/>
    <w:rsid w:val="00A63DA4"/>
    <w:rsid w:val="00A645D6"/>
    <w:rsid w:val="00A64971"/>
    <w:rsid w:val="00A649E9"/>
    <w:rsid w:val="00A64F08"/>
    <w:rsid w:val="00A64F0A"/>
    <w:rsid w:val="00A65993"/>
    <w:rsid w:val="00A661AE"/>
    <w:rsid w:val="00A66405"/>
    <w:rsid w:val="00A665D1"/>
    <w:rsid w:val="00A66795"/>
    <w:rsid w:val="00A66814"/>
    <w:rsid w:val="00A66ADD"/>
    <w:rsid w:val="00A673A2"/>
    <w:rsid w:val="00A67419"/>
    <w:rsid w:val="00A674BD"/>
    <w:rsid w:val="00A6754B"/>
    <w:rsid w:val="00A67A7C"/>
    <w:rsid w:val="00A67C10"/>
    <w:rsid w:val="00A67DD4"/>
    <w:rsid w:val="00A67E7A"/>
    <w:rsid w:val="00A67F18"/>
    <w:rsid w:val="00A700C9"/>
    <w:rsid w:val="00A7088C"/>
    <w:rsid w:val="00A713C9"/>
    <w:rsid w:val="00A7175F"/>
    <w:rsid w:val="00A717DC"/>
    <w:rsid w:val="00A717FF"/>
    <w:rsid w:val="00A71ABF"/>
    <w:rsid w:val="00A71B9B"/>
    <w:rsid w:val="00A72491"/>
    <w:rsid w:val="00A7280E"/>
    <w:rsid w:val="00A7282F"/>
    <w:rsid w:val="00A7297C"/>
    <w:rsid w:val="00A7365D"/>
    <w:rsid w:val="00A74069"/>
    <w:rsid w:val="00A743D3"/>
    <w:rsid w:val="00A745ED"/>
    <w:rsid w:val="00A74908"/>
    <w:rsid w:val="00A74A3E"/>
    <w:rsid w:val="00A75314"/>
    <w:rsid w:val="00A753B3"/>
    <w:rsid w:val="00A753B7"/>
    <w:rsid w:val="00A75499"/>
    <w:rsid w:val="00A75545"/>
    <w:rsid w:val="00A7568E"/>
    <w:rsid w:val="00A75A69"/>
    <w:rsid w:val="00A75B7A"/>
    <w:rsid w:val="00A75E39"/>
    <w:rsid w:val="00A766E3"/>
    <w:rsid w:val="00A76710"/>
    <w:rsid w:val="00A7713D"/>
    <w:rsid w:val="00A773BF"/>
    <w:rsid w:val="00A774C3"/>
    <w:rsid w:val="00A77529"/>
    <w:rsid w:val="00A776DC"/>
    <w:rsid w:val="00A779FA"/>
    <w:rsid w:val="00A77C3F"/>
    <w:rsid w:val="00A8005F"/>
    <w:rsid w:val="00A80856"/>
    <w:rsid w:val="00A80AA6"/>
    <w:rsid w:val="00A81023"/>
    <w:rsid w:val="00A8116A"/>
    <w:rsid w:val="00A811BD"/>
    <w:rsid w:val="00A81332"/>
    <w:rsid w:val="00A814AD"/>
    <w:rsid w:val="00A81662"/>
    <w:rsid w:val="00A818C6"/>
    <w:rsid w:val="00A81CC5"/>
    <w:rsid w:val="00A8205C"/>
    <w:rsid w:val="00A82062"/>
    <w:rsid w:val="00A82629"/>
    <w:rsid w:val="00A82C42"/>
    <w:rsid w:val="00A82E87"/>
    <w:rsid w:val="00A8382D"/>
    <w:rsid w:val="00A83870"/>
    <w:rsid w:val="00A83A28"/>
    <w:rsid w:val="00A842BB"/>
    <w:rsid w:val="00A84988"/>
    <w:rsid w:val="00A851F3"/>
    <w:rsid w:val="00A8525C"/>
    <w:rsid w:val="00A85392"/>
    <w:rsid w:val="00A85647"/>
    <w:rsid w:val="00A856CB"/>
    <w:rsid w:val="00A85AF1"/>
    <w:rsid w:val="00A85DD2"/>
    <w:rsid w:val="00A85E30"/>
    <w:rsid w:val="00A85F97"/>
    <w:rsid w:val="00A860A2"/>
    <w:rsid w:val="00A860EF"/>
    <w:rsid w:val="00A862D8"/>
    <w:rsid w:val="00A864FD"/>
    <w:rsid w:val="00A86DB6"/>
    <w:rsid w:val="00A872EB"/>
    <w:rsid w:val="00A873ED"/>
    <w:rsid w:val="00A874EF"/>
    <w:rsid w:val="00A90D94"/>
    <w:rsid w:val="00A90FA7"/>
    <w:rsid w:val="00A91375"/>
    <w:rsid w:val="00A917A4"/>
    <w:rsid w:val="00A91C9B"/>
    <w:rsid w:val="00A9207B"/>
    <w:rsid w:val="00A92379"/>
    <w:rsid w:val="00A92910"/>
    <w:rsid w:val="00A9294F"/>
    <w:rsid w:val="00A92B2E"/>
    <w:rsid w:val="00A92CBB"/>
    <w:rsid w:val="00A92F35"/>
    <w:rsid w:val="00A93438"/>
    <w:rsid w:val="00A93734"/>
    <w:rsid w:val="00A93990"/>
    <w:rsid w:val="00A93A8D"/>
    <w:rsid w:val="00A93B0E"/>
    <w:rsid w:val="00A93B8C"/>
    <w:rsid w:val="00A93EB8"/>
    <w:rsid w:val="00A93EC1"/>
    <w:rsid w:val="00A943D1"/>
    <w:rsid w:val="00A94609"/>
    <w:rsid w:val="00A94E0F"/>
    <w:rsid w:val="00A94EC6"/>
    <w:rsid w:val="00A94F5E"/>
    <w:rsid w:val="00A95123"/>
    <w:rsid w:val="00A9529F"/>
    <w:rsid w:val="00A9607F"/>
    <w:rsid w:val="00A96354"/>
    <w:rsid w:val="00A9648F"/>
    <w:rsid w:val="00A965C0"/>
    <w:rsid w:val="00A9694B"/>
    <w:rsid w:val="00A96D41"/>
    <w:rsid w:val="00A96E02"/>
    <w:rsid w:val="00A97042"/>
    <w:rsid w:val="00A97122"/>
    <w:rsid w:val="00A97260"/>
    <w:rsid w:val="00A97285"/>
    <w:rsid w:val="00A97475"/>
    <w:rsid w:val="00A974B4"/>
    <w:rsid w:val="00A977A4"/>
    <w:rsid w:val="00A97F05"/>
    <w:rsid w:val="00AA000B"/>
    <w:rsid w:val="00AA02BF"/>
    <w:rsid w:val="00AA045E"/>
    <w:rsid w:val="00AA0911"/>
    <w:rsid w:val="00AA0B7E"/>
    <w:rsid w:val="00AA0C00"/>
    <w:rsid w:val="00AA0F40"/>
    <w:rsid w:val="00AA0FFD"/>
    <w:rsid w:val="00AA1041"/>
    <w:rsid w:val="00AA1964"/>
    <w:rsid w:val="00AA1B6C"/>
    <w:rsid w:val="00AA1BD1"/>
    <w:rsid w:val="00AA1E90"/>
    <w:rsid w:val="00AA2295"/>
    <w:rsid w:val="00AA2649"/>
    <w:rsid w:val="00AA3021"/>
    <w:rsid w:val="00AA304F"/>
    <w:rsid w:val="00AA30C5"/>
    <w:rsid w:val="00AA331B"/>
    <w:rsid w:val="00AA365C"/>
    <w:rsid w:val="00AA370A"/>
    <w:rsid w:val="00AA39C6"/>
    <w:rsid w:val="00AA3C2A"/>
    <w:rsid w:val="00AA3E65"/>
    <w:rsid w:val="00AA40ED"/>
    <w:rsid w:val="00AA4183"/>
    <w:rsid w:val="00AA422D"/>
    <w:rsid w:val="00AA48E4"/>
    <w:rsid w:val="00AA4941"/>
    <w:rsid w:val="00AA4A39"/>
    <w:rsid w:val="00AA4A50"/>
    <w:rsid w:val="00AA4E5D"/>
    <w:rsid w:val="00AA502F"/>
    <w:rsid w:val="00AA543A"/>
    <w:rsid w:val="00AA5A58"/>
    <w:rsid w:val="00AA5D0D"/>
    <w:rsid w:val="00AA5D34"/>
    <w:rsid w:val="00AA5F3F"/>
    <w:rsid w:val="00AA5F6A"/>
    <w:rsid w:val="00AA5F98"/>
    <w:rsid w:val="00AA6000"/>
    <w:rsid w:val="00AA61B5"/>
    <w:rsid w:val="00AA61CF"/>
    <w:rsid w:val="00AA640D"/>
    <w:rsid w:val="00AA680F"/>
    <w:rsid w:val="00AA6848"/>
    <w:rsid w:val="00AA7226"/>
    <w:rsid w:val="00AA7661"/>
    <w:rsid w:val="00AA766C"/>
    <w:rsid w:val="00AA7753"/>
    <w:rsid w:val="00AA7B4A"/>
    <w:rsid w:val="00AB00C8"/>
    <w:rsid w:val="00AB04A7"/>
    <w:rsid w:val="00AB069F"/>
    <w:rsid w:val="00AB0A45"/>
    <w:rsid w:val="00AB0CCA"/>
    <w:rsid w:val="00AB13CD"/>
    <w:rsid w:val="00AB16BD"/>
    <w:rsid w:val="00AB1F18"/>
    <w:rsid w:val="00AB2260"/>
    <w:rsid w:val="00AB25AF"/>
    <w:rsid w:val="00AB2B43"/>
    <w:rsid w:val="00AB328F"/>
    <w:rsid w:val="00AB3690"/>
    <w:rsid w:val="00AB39F0"/>
    <w:rsid w:val="00AB3D57"/>
    <w:rsid w:val="00AB471C"/>
    <w:rsid w:val="00AB471F"/>
    <w:rsid w:val="00AB4AA8"/>
    <w:rsid w:val="00AB4E5A"/>
    <w:rsid w:val="00AB5872"/>
    <w:rsid w:val="00AB5940"/>
    <w:rsid w:val="00AB5ACE"/>
    <w:rsid w:val="00AB5CC6"/>
    <w:rsid w:val="00AB6270"/>
    <w:rsid w:val="00AB6BDA"/>
    <w:rsid w:val="00AB6CBE"/>
    <w:rsid w:val="00AB6DDB"/>
    <w:rsid w:val="00AB6F85"/>
    <w:rsid w:val="00AB7956"/>
    <w:rsid w:val="00AB79D7"/>
    <w:rsid w:val="00AB7BB1"/>
    <w:rsid w:val="00AB7BEB"/>
    <w:rsid w:val="00AB7D10"/>
    <w:rsid w:val="00AB7E8C"/>
    <w:rsid w:val="00AB7EEC"/>
    <w:rsid w:val="00AC01EA"/>
    <w:rsid w:val="00AC0242"/>
    <w:rsid w:val="00AC0383"/>
    <w:rsid w:val="00AC0550"/>
    <w:rsid w:val="00AC07FF"/>
    <w:rsid w:val="00AC0944"/>
    <w:rsid w:val="00AC0A74"/>
    <w:rsid w:val="00AC0C35"/>
    <w:rsid w:val="00AC0C60"/>
    <w:rsid w:val="00AC0D96"/>
    <w:rsid w:val="00AC128E"/>
    <w:rsid w:val="00AC19B5"/>
    <w:rsid w:val="00AC1CCF"/>
    <w:rsid w:val="00AC1EE9"/>
    <w:rsid w:val="00AC260F"/>
    <w:rsid w:val="00AC2A55"/>
    <w:rsid w:val="00AC2C0E"/>
    <w:rsid w:val="00AC2DC6"/>
    <w:rsid w:val="00AC3206"/>
    <w:rsid w:val="00AC32BC"/>
    <w:rsid w:val="00AC403B"/>
    <w:rsid w:val="00AC41CD"/>
    <w:rsid w:val="00AC421E"/>
    <w:rsid w:val="00AC4410"/>
    <w:rsid w:val="00AC44B4"/>
    <w:rsid w:val="00AC44F4"/>
    <w:rsid w:val="00AC4B4D"/>
    <w:rsid w:val="00AC4B91"/>
    <w:rsid w:val="00AC50C5"/>
    <w:rsid w:val="00AC541D"/>
    <w:rsid w:val="00AC5469"/>
    <w:rsid w:val="00AC57F4"/>
    <w:rsid w:val="00AC5BE6"/>
    <w:rsid w:val="00AC5F5D"/>
    <w:rsid w:val="00AC6244"/>
    <w:rsid w:val="00AC6710"/>
    <w:rsid w:val="00AC6B39"/>
    <w:rsid w:val="00AC70E0"/>
    <w:rsid w:val="00AC710E"/>
    <w:rsid w:val="00AC7362"/>
    <w:rsid w:val="00AC7AD2"/>
    <w:rsid w:val="00AC7CA1"/>
    <w:rsid w:val="00AC7D88"/>
    <w:rsid w:val="00AC7FE0"/>
    <w:rsid w:val="00AD0CCE"/>
    <w:rsid w:val="00AD1771"/>
    <w:rsid w:val="00AD260A"/>
    <w:rsid w:val="00AD2B62"/>
    <w:rsid w:val="00AD2CF7"/>
    <w:rsid w:val="00AD32CC"/>
    <w:rsid w:val="00AD352A"/>
    <w:rsid w:val="00AD37D0"/>
    <w:rsid w:val="00AD38D1"/>
    <w:rsid w:val="00AD398C"/>
    <w:rsid w:val="00AD3AE5"/>
    <w:rsid w:val="00AD442B"/>
    <w:rsid w:val="00AD48A6"/>
    <w:rsid w:val="00AD4B60"/>
    <w:rsid w:val="00AD4C9F"/>
    <w:rsid w:val="00AD5174"/>
    <w:rsid w:val="00AD5193"/>
    <w:rsid w:val="00AD5415"/>
    <w:rsid w:val="00AD5B4D"/>
    <w:rsid w:val="00AD5D24"/>
    <w:rsid w:val="00AD5E3A"/>
    <w:rsid w:val="00AD5EE0"/>
    <w:rsid w:val="00AD601E"/>
    <w:rsid w:val="00AD6B22"/>
    <w:rsid w:val="00AD6C64"/>
    <w:rsid w:val="00AD6E99"/>
    <w:rsid w:val="00AD7080"/>
    <w:rsid w:val="00AD74E3"/>
    <w:rsid w:val="00AD79FA"/>
    <w:rsid w:val="00AD7A33"/>
    <w:rsid w:val="00AE014C"/>
    <w:rsid w:val="00AE0277"/>
    <w:rsid w:val="00AE03C8"/>
    <w:rsid w:val="00AE0530"/>
    <w:rsid w:val="00AE099C"/>
    <w:rsid w:val="00AE0BB3"/>
    <w:rsid w:val="00AE0D3B"/>
    <w:rsid w:val="00AE0D77"/>
    <w:rsid w:val="00AE0F81"/>
    <w:rsid w:val="00AE1560"/>
    <w:rsid w:val="00AE186C"/>
    <w:rsid w:val="00AE1A38"/>
    <w:rsid w:val="00AE1DCB"/>
    <w:rsid w:val="00AE1DF4"/>
    <w:rsid w:val="00AE262F"/>
    <w:rsid w:val="00AE2AF6"/>
    <w:rsid w:val="00AE2C23"/>
    <w:rsid w:val="00AE30EE"/>
    <w:rsid w:val="00AE352B"/>
    <w:rsid w:val="00AE35E7"/>
    <w:rsid w:val="00AE3A00"/>
    <w:rsid w:val="00AE3FAD"/>
    <w:rsid w:val="00AE4132"/>
    <w:rsid w:val="00AE4612"/>
    <w:rsid w:val="00AE4D09"/>
    <w:rsid w:val="00AE53F0"/>
    <w:rsid w:val="00AE548F"/>
    <w:rsid w:val="00AE59D1"/>
    <w:rsid w:val="00AE5BF9"/>
    <w:rsid w:val="00AE5E14"/>
    <w:rsid w:val="00AE5E3A"/>
    <w:rsid w:val="00AE6434"/>
    <w:rsid w:val="00AE6557"/>
    <w:rsid w:val="00AE714F"/>
    <w:rsid w:val="00AE7B95"/>
    <w:rsid w:val="00AE7BCB"/>
    <w:rsid w:val="00AE7FC6"/>
    <w:rsid w:val="00AF03A9"/>
    <w:rsid w:val="00AF0471"/>
    <w:rsid w:val="00AF05CA"/>
    <w:rsid w:val="00AF08B9"/>
    <w:rsid w:val="00AF0B48"/>
    <w:rsid w:val="00AF0BEA"/>
    <w:rsid w:val="00AF1198"/>
    <w:rsid w:val="00AF17E3"/>
    <w:rsid w:val="00AF1837"/>
    <w:rsid w:val="00AF1C8C"/>
    <w:rsid w:val="00AF1CE7"/>
    <w:rsid w:val="00AF1DA3"/>
    <w:rsid w:val="00AF21F4"/>
    <w:rsid w:val="00AF3732"/>
    <w:rsid w:val="00AF3A01"/>
    <w:rsid w:val="00AF3A1B"/>
    <w:rsid w:val="00AF407B"/>
    <w:rsid w:val="00AF44DB"/>
    <w:rsid w:val="00AF4BF7"/>
    <w:rsid w:val="00AF5E97"/>
    <w:rsid w:val="00AF5F10"/>
    <w:rsid w:val="00AF654C"/>
    <w:rsid w:val="00AF6CE9"/>
    <w:rsid w:val="00AF709C"/>
    <w:rsid w:val="00AF718B"/>
    <w:rsid w:val="00AF7360"/>
    <w:rsid w:val="00AF7714"/>
    <w:rsid w:val="00AF7CCE"/>
    <w:rsid w:val="00AF7D71"/>
    <w:rsid w:val="00AF7DAF"/>
    <w:rsid w:val="00B0026E"/>
    <w:rsid w:val="00B003A5"/>
    <w:rsid w:val="00B00526"/>
    <w:rsid w:val="00B005F2"/>
    <w:rsid w:val="00B006E1"/>
    <w:rsid w:val="00B00FA0"/>
    <w:rsid w:val="00B01551"/>
    <w:rsid w:val="00B015C9"/>
    <w:rsid w:val="00B01734"/>
    <w:rsid w:val="00B01753"/>
    <w:rsid w:val="00B01D4D"/>
    <w:rsid w:val="00B01EF3"/>
    <w:rsid w:val="00B01FEA"/>
    <w:rsid w:val="00B02002"/>
    <w:rsid w:val="00B02073"/>
    <w:rsid w:val="00B020E9"/>
    <w:rsid w:val="00B0216A"/>
    <w:rsid w:val="00B0247B"/>
    <w:rsid w:val="00B02499"/>
    <w:rsid w:val="00B028A8"/>
    <w:rsid w:val="00B028D5"/>
    <w:rsid w:val="00B0330D"/>
    <w:rsid w:val="00B0426C"/>
    <w:rsid w:val="00B0457E"/>
    <w:rsid w:val="00B047E4"/>
    <w:rsid w:val="00B04845"/>
    <w:rsid w:val="00B049EF"/>
    <w:rsid w:val="00B0538D"/>
    <w:rsid w:val="00B0591F"/>
    <w:rsid w:val="00B05CAF"/>
    <w:rsid w:val="00B06177"/>
    <w:rsid w:val="00B061C2"/>
    <w:rsid w:val="00B064F0"/>
    <w:rsid w:val="00B06C87"/>
    <w:rsid w:val="00B06C98"/>
    <w:rsid w:val="00B06D79"/>
    <w:rsid w:val="00B06EAE"/>
    <w:rsid w:val="00B06ECB"/>
    <w:rsid w:val="00B07136"/>
    <w:rsid w:val="00B10032"/>
    <w:rsid w:val="00B1009E"/>
    <w:rsid w:val="00B105F8"/>
    <w:rsid w:val="00B10F13"/>
    <w:rsid w:val="00B11D07"/>
    <w:rsid w:val="00B11D48"/>
    <w:rsid w:val="00B11E68"/>
    <w:rsid w:val="00B11EB9"/>
    <w:rsid w:val="00B120CF"/>
    <w:rsid w:val="00B1242D"/>
    <w:rsid w:val="00B127AD"/>
    <w:rsid w:val="00B12EB6"/>
    <w:rsid w:val="00B137F0"/>
    <w:rsid w:val="00B14493"/>
    <w:rsid w:val="00B1456D"/>
    <w:rsid w:val="00B14702"/>
    <w:rsid w:val="00B14728"/>
    <w:rsid w:val="00B14936"/>
    <w:rsid w:val="00B14A02"/>
    <w:rsid w:val="00B14CC6"/>
    <w:rsid w:val="00B14CDD"/>
    <w:rsid w:val="00B14D68"/>
    <w:rsid w:val="00B14D73"/>
    <w:rsid w:val="00B14E3D"/>
    <w:rsid w:val="00B15263"/>
    <w:rsid w:val="00B15350"/>
    <w:rsid w:val="00B1548A"/>
    <w:rsid w:val="00B1576E"/>
    <w:rsid w:val="00B16267"/>
    <w:rsid w:val="00B162D8"/>
    <w:rsid w:val="00B16746"/>
    <w:rsid w:val="00B167A6"/>
    <w:rsid w:val="00B16A42"/>
    <w:rsid w:val="00B16A54"/>
    <w:rsid w:val="00B16B45"/>
    <w:rsid w:val="00B1706C"/>
    <w:rsid w:val="00B173DD"/>
    <w:rsid w:val="00B17424"/>
    <w:rsid w:val="00B175C6"/>
    <w:rsid w:val="00B17AA4"/>
    <w:rsid w:val="00B17F49"/>
    <w:rsid w:val="00B20123"/>
    <w:rsid w:val="00B20521"/>
    <w:rsid w:val="00B20685"/>
    <w:rsid w:val="00B2097B"/>
    <w:rsid w:val="00B20D25"/>
    <w:rsid w:val="00B20E31"/>
    <w:rsid w:val="00B2108B"/>
    <w:rsid w:val="00B21502"/>
    <w:rsid w:val="00B216BE"/>
    <w:rsid w:val="00B21CA2"/>
    <w:rsid w:val="00B21D50"/>
    <w:rsid w:val="00B22227"/>
    <w:rsid w:val="00B2275A"/>
    <w:rsid w:val="00B22A20"/>
    <w:rsid w:val="00B22AF9"/>
    <w:rsid w:val="00B22C49"/>
    <w:rsid w:val="00B22D62"/>
    <w:rsid w:val="00B22E42"/>
    <w:rsid w:val="00B22F83"/>
    <w:rsid w:val="00B2374D"/>
    <w:rsid w:val="00B23791"/>
    <w:rsid w:val="00B23B2C"/>
    <w:rsid w:val="00B247C2"/>
    <w:rsid w:val="00B24868"/>
    <w:rsid w:val="00B24AE1"/>
    <w:rsid w:val="00B24B1F"/>
    <w:rsid w:val="00B25204"/>
    <w:rsid w:val="00B25297"/>
    <w:rsid w:val="00B2572E"/>
    <w:rsid w:val="00B264DA"/>
    <w:rsid w:val="00B265E6"/>
    <w:rsid w:val="00B26C16"/>
    <w:rsid w:val="00B26E4B"/>
    <w:rsid w:val="00B27319"/>
    <w:rsid w:val="00B27995"/>
    <w:rsid w:val="00B27D08"/>
    <w:rsid w:val="00B3040A"/>
    <w:rsid w:val="00B306AA"/>
    <w:rsid w:val="00B31666"/>
    <w:rsid w:val="00B318FF"/>
    <w:rsid w:val="00B31DA5"/>
    <w:rsid w:val="00B32892"/>
    <w:rsid w:val="00B32B66"/>
    <w:rsid w:val="00B33549"/>
    <w:rsid w:val="00B338EF"/>
    <w:rsid w:val="00B33C4A"/>
    <w:rsid w:val="00B340D1"/>
    <w:rsid w:val="00B342DB"/>
    <w:rsid w:val="00B34B3F"/>
    <w:rsid w:val="00B34BA4"/>
    <w:rsid w:val="00B35010"/>
    <w:rsid w:val="00B3513C"/>
    <w:rsid w:val="00B35219"/>
    <w:rsid w:val="00B35BA3"/>
    <w:rsid w:val="00B35E2B"/>
    <w:rsid w:val="00B35E57"/>
    <w:rsid w:val="00B361B9"/>
    <w:rsid w:val="00B36346"/>
    <w:rsid w:val="00B366D0"/>
    <w:rsid w:val="00B3671D"/>
    <w:rsid w:val="00B3688A"/>
    <w:rsid w:val="00B36E32"/>
    <w:rsid w:val="00B374C6"/>
    <w:rsid w:val="00B37C11"/>
    <w:rsid w:val="00B4032B"/>
    <w:rsid w:val="00B40546"/>
    <w:rsid w:val="00B407B0"/>
    <w:rsid w:val="00B407BB"/>
    <w:rsid w:val="00B410B9"/>
    <w:rsid w:val="00B41663"/>
    <w:rsid w:val="00B42294"/>
    <w:rsid w:val="00B424D2"/>
    <w:rsid w:val="00B4251D"/>
    <w:rsid w:val="00B42690"/>
    <w:rsid w:val="00B42861"/>
    <w:rsid w:val="00B42AB4"/>
    <w:rsid w:val="00B42D94"/>
    <w:rsid w:val="00B42E03"/>
    <w:rsid w:val="00B4309A"/>
    <w:rsid w:val="00B4371E"/>
    <w:rsid w:val="00B43AB5"/>
    <w:rsid w:val="00B43D16"/>
    <w:rsid w:val="00B43DAF"/>
    <w:rsid w:val="00B4471D"/>
    <w:rsid w:val="00B449D1"/>
    <w:rsid w:val="00B44EB2"/>
    <w:rsid w:val="00B44FA4"/>
    <w:rsid w:val="00B44FD7"/>
    <w:rsid w:val="00B45202"/>
    <w:rsid w:val="00B45235"/>
    <w:rsid w:val="00B454D8"/>
    <w:rsid w:val="00B455A8"/>
    <w:rsid w:val="00B457DD"/>
    <w:rsid w:val="00B4644F"/>
    <w:rsid w:val="00B46545"/>
    <w:rsid w:val="00B4684A"/>
    <w:rsid w:val="00B47065"/>
    <w:rsid w:val="00B4724D"/>
    <w:rsid w:val="00B47C5D"/>
    <w:rsid w:val="00B47EC0"/>
    <w:rsid w:val="00B47EF7"/>
    <w:rsid w:val="00B47F16"/>
    <w:rsid w:val="00B50077"/>
    <w:rsid w:val="00B507F4"/>
    <w:rsid w:val="00B5091D"/>
    <w:rsid w:val="00B50A64"/>
    <w:rsid w:val="00B50AF8"/>
    <w:rsid w:val="00B50CA6"/>
    <w:rsid w:val="00B50D9A"/>
    <w:rsid w:val="00B50E6C"/>
    <w:rsid w:val="00B51292"/>
    <w:rsid w:val="00B5135A"/>
    <w:rsid w:val="00B51487"/>
    <w:rsid w:val="00B51867"/>
    <w:rsid w:val="00B518C0"/>
    <w:rsid w:val="00B51923"/>
    <w:rsid w:val="00B51A61"/>
    <w:rsid w:val="00B51C76"/>
    <w:rsid w:val="00B51FF8"/>
    <w:rsid w:val="00B5232C"/>
    <w:rsid w:val="00B52407"/>
    <w:rsid w:val="00B52B2B"/>
    <w:rsid w:val="00B52E83"/>
    <w:rsid w:val="00B534DB"/>
    <w:rsid w:val="00B53903"/>
    <w:rsid w:val="00B53C8B"/>
    <w:rsid w:val="00B53DC4"/>
    <w:rsid w:val="00B53E3A"/>
    <w:rsid w:val="00B540A4"/>
    <w:rsid w:val="00B54160"/>
    <w:rsid w:val="00B54509"/>
    <w:rsid w:val="00B5477B"/>
    <w:rsid w:val="00B54A92"/>
    <w:rsid w:val="00B54EF3"/>
    <w:rsid w:val="00B55073"/>
    <w:rsid w:val="00B5572A"/>
    <w:rsid w:val="00B564D1"/>
    <w:rsid w:val="00B56555"/>
    <w:rsid w:val="00B567DA"/>
    <w:rsid w:val="00B568DB"/>
    <w:rsid w:val="00B56B3A"/>
    <w:rsid w:val="00B56D5C"/>
    <w:rsid w:val="00B56D6A"/>
    <w:rsid w:val="00B57306"/>
    <w:rsid w:val="00B57433"/>
    <w:rsid w:val="00B578F6"/>
    <w:rsid w:val="00B57EAD"/>
    <w:rsid w:val="00B60076"/>
    <w:rsid w:val="00B60A0D"/>
    <w:rsid w:val="00B60FE9"/>
    <w:rsid w:val="00B611CC"/>
    <w:rsid w:val="00B613B3"/>
    <w:rsid w:val="00B61654"/>
    <w:rsid w:val="00B619F0"/>
    <w:rsid w:val="00B61B38"/>
    <w:rsid w:val="00B6237B"/>
    <w:rsid w:val="00B624ED"/>
    <w:rsid w:val="00B626BE"/>
    <w:rsid w:val="00B6277A"/>
    <w:rsid w:val="00B62811"/>
    <w:rsid w:val="00B6293D"/>
    <w:rsid w:val="00B62D19"/>
    <w:rsid w:val="00B62DBF"/>
    <w:rsid w:val="00B62FC0"/>
    <w:rsid w:val="00B632B2"/>
    <w:rsid w:val="00B634A7"/>
    <w:rsid w:val="00B63631"/>
    <w:rsid w:val="00B63890"/>
    <w:rsid w:val="00B6412B"/>
    <w:rsid w:val="00B64253"/>
    <w:rsid w:val="00B6446A"/>
    <w:rsid w:val="00B647DD"/>
    <w:rsid w:val="00B6480F"/>
    <w:rsid w:val="00B648DE"/>
    <w:rsid w:val="00B64A0A"/>
    <w:rsid w:val="00B64D68"/>
    <w:rsid w:val="00B652A8"/>
    <w:rsid w:val="00B652B4"/>
    <w:rsid w:val="00B65A60"/>
    <w:rsid w:val="00B65AF0"/>
    <w:rsid w:val="00B66178"/>
    <w:rsid w:val="00B6621B"/>
    <w:rsid w:val="00B66495"/>
    <w:rsid w:val="00B664A7"/>
    <w:rsid w:val="00B66944"/>
    <w:rsid w:val="00B66B43"/>
    <w:rsid w:val="00B66CCC"/>
    <w:rsid w:val="00B670CD"/>
    <w:rsid w:val="00B672F1"/>
    <w:rsid w:val="00B674C9"/>
    <w:rsid w:val="00B67596"/>
    <w:rsid w:val="00B6771A"/>
    <w:rsid w:val="00B70066"/>
    <w:rsid w:val="00B701F1"/>
    <w:rsid w:val="00B7024A"/>
    <w:rsid w:val="00B70A07"/>
    <w:rsid w:val="00B70A84"/>
    <w:rsid w:val="00B7170E"/>
    <w:rsid w:val="00B719B2"/>
    <w:rsid w:val="00B71AD9"/>
    <w:rsid w:val="00B71B63"/>
    <w:rsid w:val="00B71ECF"/>
    <w:rsid w:val="00B726C1"/>
    <w:rsid w:val="00B72791"/>
    <w:rsid w:val="00B72A21"/>
    <w:rsid w:val="00B72A6E"/>
    <w:rsid w:val="00B72CBB"/>
    <w:rsid w:val="00B72FF8"/>
    <w:rsid w:val="00B73180"/>
    <w:rsid w:val="00B7322E"/>
    <w:rsid w:val="00B7358F"/>
    <w:rsid w:val="00B738BB"/>
    <w:rsid w:val="00B738F3"/>
    <w:rsid w:val="00B73EFB"/>
    <w:rsid w:val="00B74438"/>
    <w:rsid w:val="00B7495D"/>
    <w:rsid w:val="00B74C36"/>
    <w:rsid w:val="00B75593"/>
    <w:rsid w:val="00B75776"/>
    <w:rsid w:val="00B75E9A"/>
    <w:rsid w:val="00B75EC4"/>
    <w:rsid w:val="00B769EE"/>
    <w:rsid w:val="00B76B2D"/>
    <w:rsid w:val="00B76B49"/>
    <w:rsid w:val="00B77232"/>
    <w:rsid w:val="00B77631"/>
    <w:rsid w:val="00B7793C"/>
    <w:rsid w:val="00B77B44"/>
    <w:rsid w:val="00B77C8D"/>
    <w:rsid w:val="00B77FF3"/>
    <w:rsid w:val="00B80B6C"/>
    <w:rsid w:val="00B813AE"/>
    <w:rsid w:val="00B8146F"/>
    <w:rsid w:val="00B815CD"/>
    <w:rsid w:val="00B81D90"/>
    <w:rsid w:val="00B81FA1"/>
    <w:rsid w:val="00B8267A"/>
    <w:rsid w:val="00B8298F"/>
    <w:rsid w:val="00B8315A"/>
    <w:rsid w:val="00B832C8"/>
    <w:rsid w:val="00B83696"/>
    <w:rsid w:val="00B83CB6"/>
    <w:rsid w:val="00B84049"/>
    <w:rsid w:val="00B84078"/>
    <w:rsid w:val="00B84657"/>
    <w:rsid w:val="00B84C23"/>
    <w:rsid w:val="00B84F91"/>
    <w:rsid w:val="00B85288"/>
    <w:rsid w:val="00B85418"/>
    <w:rsid w:val="00B85CCF"/>
    <w:rsid w:val="00B85D6E"/>
    <w:rsid w:val="00B86023"/>
    <w:rsid w:val="00B861DF"/>
    <w:rsid w:val="00B862B9"/>
    <w:rsid w:val="00B863B1"/>
    <w:rsid w:val="00B86488"/>
    <w:rsid w:val="00B866F3"/>
    <w:rsid w:val="00B86C0C"/>
    <w:rsid w:val="00B87092"/>
    <w:rsid w:val="00B871EE"/>
    <w:rsid w:val="00B87431"/>
    <w:rsid w:val="00B876B5"/>
    <w:rsid w:val="00B908C1"/>
    <w:rsid w:val="00B908CE"/>
    <w:rsid w:val="00B90B26"/>
    <w:rsid w:val="00B90C54"/>
    <w:rsid w:val="00B90C62"/>
    <w:rsid w:val="00B90F01"/>
    <w:rsid w:val="00B91269"/>
    <w:rsid w:val="00B91616"/>
    <w:rsid w:val="00B91627"/>
    <w:rsid w:val="00B91A47"/>
    <w:rsid w:val="00B91D6A"/>
    <w:rsid w:val="00B92209"/>
    <w:rsid w:val="00B92D2D"/>
    <w:rsid w:val="00B92D8B"/>
    <w:rsid w:val="00B92E37"/>
    <w:rsid w:val="00B92EFB"/>
    <w:rsid w:val="00B92F37"/>
    <w:rsid w:val="00B93173"/>
    <w:rsid w:val="00B9331A"/>
    <w:rsid w:val="00B937DA"/>
    <w:rsid w:val="00B93928"/>
    <w:rsid w:val="00B93B3A"/>
    <w:rsid w:val="00B943DF"/>
    <w:rsid w:val="00B948FE"/>
    <w:rsid w:val="00B94DA9"/>
    <w:rsid w:val="00B94F95"/>
    <w:rsid w:val="00B95603"/>
    <w:rsid w:val="00B959E7"/>
    <w:rsid w:val="00B961FF"/>
    <w:rsid w:val="00B964C9"/>
    <w:rsid w:val="00B96522"/>
    <w:rsid w:val="00B96668"/>
    <w:rsid w:val="00B969F5"/>
    <w:rsid w:val="00B96A1F"/>
    <w:rsid w:val="00B96C52"/>
    <w:rsid w:val="00B97590"/>
    <w:rsid w:val="00B9774A"/>
    <w:rsid w:val="00B978F1"/>
    <w:rsid w:val="00B97B55"/>
    <w:rsid w:val="00BA0283"/>
    <w:rsid w:val="00BA0B04"/>
    <w:rsid w:val="00BA0CFA"/>
    <w:rsid w:val="00BA0E04"/>
    <w:rsid w:val="00BA0E13"/>
    <w:rsid w:val="00BA1179"/>
    <w:rsid w:val="00BA1301"/>
    <w:rsid w:val="00BA1440"/>
    <w:rsid w:val="00BA155D"/>
    <w:rsid w:val="00BA15F8"/>
    <w:rsid w:val="00BA16B6"/>
    <w:rsid w:val="00BA174F"/>
    <w:rsid w:val="00BA1C54"/>
    <w:rsid w:val="00BA2370"/>
    <w:rsid w:val="00BA262E"/>
    <w:rsid w:val="00BA2C54"/>
    <w:rsid w:val="00BA2E48"/>
    <w:rsid w:val="00BA3296"/>
    <w:rsid w:val="00BA352A"/>
    <w:rsid w:val="00BA39B1"/>
    <w:rsid w:val="00BA3E58"/>
    <w:rsid w:val="00BA3E9F"/>
    <w:rsid w:val="00BA3F6C"/>
    <w:rsid w:val="00BA3F7A"/>
    <w:rsid w:val="00BA40EC"/>
    <w:rsid w:val="00BA46AF"/>
    <w:rsid w:val="00BA49CA"/>
    <w:rsid w:val="00BA4EB1"/>
    <w:rsid w:val="00BA4F17"/>
    <w:rsid w:val="00BA4FAE"/>
    <w:rsid w:val="00BA530F"/>
    <w:rsid w:val="00BA583D"/>
    <w:rsid w:val="00BA591C"/>
    <w:rsid w:val="00BA5AA8"/>
    <w:rsid w:val="00BA641E"/>
    <w:rsid w:val="00BA6574"/>
    <w:rsid w:val="00BA6706"/>
    <w:rsid w:val="00BA67FE"/>
    <w:rsid w:val="00BA6A3E"/>
    <w:rsid w:val="00BA6BD9"/>
    <w:rsid w:val="00BA6F52"/>
    <w:rsid w:val="00BA7A8B"/>
    <w:rsid w:val="00BB068E"/>
    <w:rsid w:val="00BB070A"/>
    <w:rsid w:val="00BB0965"/>
    <w:rsid w:val="00BB11A6"/>
    <w:rsid w:val="00BB14F9"/>
    <w:rsid w:val="00BB1946"/>
    <w:rsid w:val="00BB1B2A"/>
    <w:rsid w:val="00BB1FBF"/>
    <w:rsid w:val="00BB23CB"/>
    <w:rsid w:val="00BB254E"/>
    <w:rsid w:val="00BB2734"/>
    <w:rsid w:val="00BB2FE0"/>
    <w:rsid w:val="00BB3030"/>
    <w:rsid w:val="00BB3921"/>
    <w:rsid w:val="00BB3D61"/>
    <w:rsid w:val="00BB3E52"/>
    <w:rsid w:val="00BB405A"/>
    <w:rsid w:val="00BB40C9"/>
    <w:rsid w:val="00BB417F"/>
    <w:rsid w:val="00BB4385"/>
    <w:rsid w:val="00BB45C6"/>
    <w:rsid w:val="00BB45E3"/>
    <w:rsid w:val="00BB473A"/>
    <w:rsid w:val="00BB510E"/>
    <w:rsid w:val="00BB57AA"/>
    <w:rsid w:val="00BB5A15"/>
    <w:rsid w:val="00BB5B4B"/>
    <w:rsid w:val="00BB5BA4"/>
    <w:rsid w:val="00BB5E2C"/>
    <w:rsid w:val="00BB5F3F"/>
    <w:rsid w:val="00BB5F4C"/>
    <w:rsid w:val="00BB63B0"/>
    <w:rsid w:val="00BB6AE1"/>
    <w:rsid w:val="00BB6AE8"/>
    <w:rsid w:val="00BB6B8C"/>
    <w:rsid w:val="00BB6CD8"/>
    <w:rsid w:val="00BB6F7F"/>
    <w:rsid w:val="00BB70C4"/>
    <w:rsid w:val="00BB71EE"/>
    <w:rsid w:val="00BB740A"/>
    <w:rsid w:val="00BB76FF"/>
    <w:rsid w:val="00BB7963"/>
    <w:rsid w:val="00BB7997"/>
    <w:rsid w:val="00BC0208"/>
    <w:rsid w:val="00BC0428"/>
    <w:rsid w:val="00BC1306"/>
    <w:rsid w:val="00BC13E1"/>
    <w:rsid w:val="00BC1580"/>
    <w:rsid w:val="00BC1A24"/>
    <w:rsid w:val="00BC1A4B"/>
    <w:rsid w:val="00BC1A54"/>
    <w:rsid w:val="00BC1F51"/>
    <w:rsid w:val="00BC2001"/>
    <w:rsid w:val="00BC20D8"/>
    <w:rsid w:val="00BC24A3"/>
    <w:rsid w:val="00BC2713"/>
    <w:rsid w:val="00BC2A3E"/>
    <w:rsid w:val="00BC308D"/>
    <w:rsid w:val="00BC3095"/>
    <w:rsid w:val="00BC33D2"/>
    <w:rsid w:val="00BC34D9"/>
    <w:rsid w:val="00BC36BA"/>
    <w:rsid w:val="00BC3743"/>
    <w:rsid w:val="00BC3F06"/>
    <w:rsid w:val="00BC43BB"/>
    <w:rsid w:val="00BC4409"/>
    <w:rsid w:val="00BC48B8"/>
    <w:rsid w:val="00BC4ABF"/>
    <w:rsid w:val="00BC4BD5"/>
    <w:rsid w:val="00BC509C"/>
    <w:rsid w:val="00BC56D8"/>
    <w:rsid w:val="00BC6012"/>
    <w:rsid w:val="00BC640B"/>
    <w:rsid w:val="00BC67D4"/>
    <w:rsid w:val="00BC6908"/>
    <w:rsid w:val="00BC6B1A"/>
    <w:rsid w:val="00BC6E56"/>
    <w:rsid w:val="00BC750E"/>
    <w:rsid w:val="00BC7643"/>
    <w:rsid w:val="00BC76E0"/>
    <w:rsid w:val="00BC79D0"/>
    <w:rsid w:val="00BD0C9C"/>
    <w:rsid w:val="00BD0EDB"/>
    <w:rsid w:val="00BD0F89"/>
    <w:rsid w:val="00BD19F3"/>
    <w:rsid w:val="00BD2874"/>
    <w:rsid w:val="00BD2C90"/>
    <w:rsid w:val="00BD2CCA"/>
    <w:rsid w:val="00BD3064"/>
    <w:rsid w:val="00BD30BE"/>
    <w:rsid w:val="00BD3467"/>
    <w:rsid w:val="00BD3EB6"/>
    <w:rsid w:val="00BD4372"/>
    <w:rsid w:val="00BD5543"/>
    <w:rsid w:val="00BD5686"/>
    <w:rsid w:val="00BD5789"/>
    <w:rsid w:val="00BD58D9"/>
    <w:rsid w:val="00BD5C42"/>
    <w:rsid w:val="00BD5DE4"/>
    <w:rsid w:val="00BD629F"/>
    <w:rsid w:val="00BD6587"/>
    <w:rsid w:val="00BD662D"/>
    <w:rsid w:val="00BD68A3"/>
    <w:rsid w:val="00BD6D0B"/>
    <w:rsid w:val="00BD7338"/>
    <w:rsid w:val="00BD7603"/>
    <w:rsid w:val="00BD79AC"/>
    <w:rsid w:val="00BD7A8B"/>
    <w:rsid w:val="00BD7B7A"/>
    <w:rsid w:val="00BD7E72"/>
    <w:rsid w:val="00BE0795"/>
    <w:rsid w:val="00BE0DE5"/>
    <w:rsid w:val="00BE11BE"/>
    <w:rsid w:val="00BE121C"/>
    <w:rsid w:val="00BE130F"/>
    <w:rsid w:val="00BE1BC1"/>
    <w:rsid w:val="00BE20EB"/>
    <w:rsid w:val="00BE22D9"/>
    <w:rsid w:val="00BE2520"/>
    <w:rsid w:val="00BE26C8"/>
    <w:rsid w:val="00BE339E"/>
    <w:rsid w:val="00BE36B7"/>
    <w:rsid w:val="00BE3AD3"/>
    <w:rsid w:val="00BE3D9D"/>
    <w:rsid w:val="00BE409C"/>
    <w:rsid w:val="00BE44CF"/>
    <w:rsid w:val="00BE4806"/>
    <w:rsid w:val="00BE4CA4"/>
    <w:rsid w:val="00BE4DB8"/>
    <w:rsid w:val="00BE50B5"/>
    <w:rsid w:val="00BE5491"/>
    <w:rsid w:val="00BE59A0"/>
    <w:rsid w:val="00BE5A4A"/>
    <w:rsid w:val="00BE5C44"/>
    <w:rsid w:val="00BE6140"/>
    <w:rsid w:val="00BE64BA"/>
    <w:rsid w:val="00BE6BF9"/>
    <w:rsid w:val="00BE6E71"/>
    <w:rsid w:val="00BE76CF"/>
    <w:rsid w:val="00BE7791"/>
    <w:rsid w:val="00BF00A0"/>
    <w:rsid w:val="00BF096A"/>
    <w:rsid w:val="00BF0D3D"/>
    <w:rsid w:val="00BF0D75"/>
    <w:rsid w:val="00BF109B"/>
    <w:rsid w:val="00BF11CA"/>
    <w:rsid w:val="00BF179B"/>
    <w:rsid w:val="00BF18E5"/>
    <w:rsid w:val="00BF1D15"/>
    <w:rsid w:val="00BF23C1"/>
    <w:rsid w:val="00BF24B6"/>
    <w:rsid w:val="00BF2B52"/>
    <w:rsid w:val="00BF2C95"/>
    <w:rsid w:val="00BF2D31"/>
    <w:rsid w:val="00BF3FA5"/>
    <w:rsid w:val="00BF4064"/>
    <w:rsid w:val="00BF46EC"/>
    <w:rsid w:val="00BF48FD"/>
    <w:rsid w:val="00BF496B"/>
    <w:rsid w:val="00BF4EBE"/>
    <w:rsid w:val="00BF4F53"/>
    <w:rsid w:val="00BF59B6"/>
    <w:rsid w:val="00BF5C7D"/>
    <w:rsid w:val="00BF635B"/>
    <w:rsid w:val="00BF65DF"/>
    <w:rsid w:val="00BF6606"/>
    <w:rsid w:val="00BF67F4"/>
    <w:rsid w:val="00BF698B"/>
    <w:rsid w:val="00BF6C6D"/>
    <w:rsid w:val="00BF6FD8"/>
    <w:rsid w:val="00BF70B4"/>
    <w:rsid w:val="00BF71A2"/>
    <w:rsid w:val="00BF7722"/>
    <w:rsid w:val="00BF7CCB"/>
    <w:rsid w:val="00BF7D70"/>
    <w:rsid w:val="00BF7DA1"/>
    <w:rsid w:val="00BF7F96"/>
    <w:rsid w:val="00C00541"/>
    <w:rsid w:val="00C00600"/>
    <w:rsid w:val="00C00E13"/>
    <w:rsid w:val="00C011A0"/>
    <w:rsid w:val="00C012A1"/>
    <w:rsid w:val="00C01742"/>
    <w:rsid w:val="00C01947"/>
    <w:rsid w:val="00C019A5"/>
    <w:rsid w:val="00C01A55"/>
    <w:rsid w:val="00C02171"/>
    <w:rsid w:val="00C021ED"/>
    <w:rsid w:val="00C029B3"/>
    <w:rsid w:val="00C02B40"/>
    <w:rsid w:val="00C02ED1"/>
    <w:rsid w:val="00C02F87"/>
    <w:rsid w:val="00C0379C"/>
    <w:rsid w:val="00C0395F"/>
    <w:rsid w:val="00C03CF1"/>
    <w:rsid w:val="00C03D44"/>
    <w:rsid w:val="00C04596"/>
    <w:rsid w:val="00C04D30"/>
    <w:rsid w:val="00C0542C"/>
    <w:rsid w:val="00C05638"/>
    <w:rsid w:val="00C0576B"/>
    <w:rsid w:val="00C0586F"/>
    <w:rsid w:val="00C05B6A"/>
    <w:rsid w:val="00C05D66"/>
    <w:rsid w:val="00C05E2E"/>
    <w:rsid w:val="00C06988"/>
    <w:rsid w:val="00C06A1E"/>
    <w:rsid w:val="00C06E1E"/>
    <w:rsid w:val="00C0732F"/>
    <w:rsid w:val="00C074EB"/>
    <w:rsid w:val="00C07609"/>
    <w:rsid w:val="00C07901"/>
    <w:rsid w:val="00C07CD5"/>
    <w:rsid w:val="00C07E71"/>
    <w:rsid w:val="00C100A6"/>
    <w:rsid w:val="00C10284"/>
    <w:rsid w:val="00C102D0"/>
    <w:rsid w:val="00C10DC0"/>
    <w:rsid w:val="00C10F5F"/>
    <w:rsid w:val="00C111E6"/>
    <w:rsid w:val="00C11472"/>
    <w:rsid w:val="00C11E8B"/>
    <w:rsid w:val="00C120E6"/>
    <w:rsid w:val="00C121AE"/>
    <w:rsid w:val="00C1250B"/>
    <w:rsid w:val="00C125BD"/>
    <w:rsid w:val="00C127D7"/>
    <w:rsid w:val="00C134F2"/>
    <w:rsid w:val="00C13F06"/>
    <w:rsid w:val="00C13F19"/>
    <w:rsid w:val="00C144EA"/>
    <w:rsid w:val="00C14DD9"/>
    <w:rsid w:val="00C151E2"/>
    <w:rsid w:val="00C15451"/>
    <w:rsid w:val="00C155EE"/>
    <w:rsid w:val="00C15625"/>
    <w:rsid w:val="00C1571F"/>
    <w:rsid w:val="00C158F0"/>
    <w:rsid w:val="00C15F70"/>
    <w:rsid w:val="00C16531"/>
    <w:rsid w:val="00C165D9"/>
    <w:rsid w:val="00C167EC"/>
    <w:rsid w:val="00C167F8"/>
    <w:rsid w:val="00C16FEC"/>
    <w:rsid w:val="00C171BA"/>
    <w:rsid w:val="00C173B5"/>
    <w:rsid w:val="00C1784B"/>
    <w:rsid w:val="00C17915"/>
    <w:rsid w:val="00C179BA"/>
    <w:rsid w:val="00C17E86"/>
    <w:rsid w:val="00C2013B"/>
    <w:rsid w:val="00C2019B"/>
    <w:rsid w:val="00C20251"/>
    <w:rsid w:val="00C20A30"/>
    <w:rsid w:val="00C20B08"/>
    <w:rsid w:val="00C20BD3"/>
    <w:rsid w:val="00C20DE5"/>
    <w:rsid w:val="00C20EB3"/>
    <w:rsid w:val="00C20F9B"/>
    <w:rsid w:val="00C214EC"/>
    <w:rsid w:val="00C219D1"/>
    <w:rsid w:val="00C21C33"/>
    <w:rsid w:val="00C22492"/>
    <w:rsid w:val="00C224B6"/>
    <w:rsid w:val="00C22A19"/>
    <w:rsid w:val="00C23215"/>
    <w:rsid w:val="00C23500"/>
    <w:rsid w:val="00C236B2"/>
    <w:rsid w:val="00C236BC"/>
    <w:rsid w:val="00C23DA5"/>
    <w:rsid w:val="00C243F1"/>
    <w:rsid w:val="00C244DC"/>
    <w:rsid w:val="00C2483E"/>
    <w:rsid w:val="00C252CB"/>
    <w:rsid w:val="00C25361"/>
    <w:rsid w:val="00C25C27"/>
    <w:rsid w:val="00C25DE8"/>
    <w:rsid w:val="00C2688A"/>
    <w:rsid w:val="00C26A48"/>
    <w:rsid w:val="00C26E3A"/>
    <w:rsid w:val="00C271C8"/>
    <w:rsid w:val="00C27421"/>
    <w:rsid w:val="00C278D3"/>
    <w:rsid w:val="00C27BDD"/>
    <w:rsid w:val="00C27C55"/>
    <w:rsid w:val="00C27E15"/>
    <w:rsid w:val="00C3048A"/>
    <w:rsid w:val="00C30E22"/>
    <w:rsid w:val="00C311B7"/>
    <w:rsid w:val="00C31534"/>
    <w:rsid w:val="00C3167C"/>
    <w:rsid w:val="00C31835"/>
    <w:rsid w:val="00C318B1"/>
    <w:rsid w:val="00C31E80"/>
    <w:rsid w:val="00C3272E"/>
    <w:rsid w:val="00C3299E"/>
    <w:rsid w:val="00C339C8"/>
    <w:rsid w:val="00C33D26"/>
    <w:rsid w:val="00C3421B"/>
    <w:rsid w:val="00C34244"/>
    <w:rsid w:val="00C344B1"/>
    <w:rsid w:val="00C35C0C"/>
    <w:rsid w:val="00C35C0F"/>
    <w:rsid w:val="00C35DB6"/>
    <w:rsid w:val="00C35F0B"/>
    <w:rsid w:val="00C36744"/>
    <w:rsid w:val="00C36A07"/>
    <w:rsid w:val="00C36F05"/>
    <w:rsid w:val="00C3734A"/>
    <w:rsid w:val="00C37563"/>
    <w:rsid w:val="00C37E74"/>
    <w:rsid w:val="00C404E3"/>
    <w:rsid w:val="00C404ED"/>
    <w:rsid w:val="00C408AE"/>
    <w:rsid w:val="00C40AC9"/>
    <w:rsid w:val="00C40B6E"/>
    <w:rsid w:val="00C40CF7"/>
    <w:rsid w:val="00C40E19"/>
    <w:rsid w:val="00C413B9"/>
    <w:rsid w:val="00C41988"/>
    <w:rsid w:val="00C41B1E"/>
    <w:rsid w:val="00C41BA0"/>
    <w:rsid w:val="00C421A5"/>
    <w:rsid w:val="00C42526"/>
    <w:rsid w:val="00C42578"/>
    <w:rsid w:val="00C42B62"/>
    <w:rsid w:val="00C42D55"/>
    <w:rsid w:val="00C42EB9"/>
    <w:rsid w:val="00C432B4"/>
    <w:rsid w:val="00C43401"/>
    <w:rsid w:val="00C435B6"/>
    <w:rsid w:val="00C4363C"/>
    <w:rsid w:val="00C436EE"/>
    <w:rsid w:val="00C43BB9"/>
    <w:rsid w:val="00C43E44"/>
    <w:rsid w:val="00C4405D"/>
    <w:rsid w:val="00C44831"/>
    <w:rsid w:val="00C44B82"/>
    <w:rsid w:val="00C450DA"/>
    <w:rsid w:val="00C45111"/>
    <w:rsid w:val="00C451E3"/>
    <w:rsid w:val="00C45300"/>
    <w:rsid w:val="00C4548B"/>
    <w:rsid w:val="00C45528"/>
    <w:rsid w:val="00C45854"/>
    <w:rsid w:val="00C45BF7"/>
    <w:rsid w:val="00C45CEA"/>
    <w:rsid w:val="00C45F24"/>
    <w:rsid w:val="00C46A3A"/>
    <w:rsid w:val="00C46BDB"/>
    <w:rsid w:val="00C46E00"/>
    <w:rsid w:val="00C47198"/>
    <w:rsid w:val="00C478E7"/>
    <w:rsid w:val="00C47D3B"/>
    <w:rsid w:val="00C50309"/>
    <w:rsid w:val="00C506F5"/>
    <w:rsid w:val="00C50912"/>
    <w:rsid w:val="00C50CCF"/>
    <w:rsid w:val="00C50E07"/>
    <w:rsid w:val="00C50E90"/>
    <w:rsid w:val="00C51BD0"/>
    <w:rsid w:val="00C51D01"/>
    <w:rsid w:val="00C5249F"/>
    <w:rsid w:val="00C52567"/>
    <w:rsid w:val="00C52571"/>
    <w:rsid w:val="00C5262E"/>
    <w:rsid w:val="00C5275D"/>
    <w:rsid w:val="00C52D94"/>
    <w:rsid w:val="00C5312A"/>
    <w:rsid w:val="00C5328E"/>
    <w:rsid w:val="00C53CBB"/>
    <w:rsid w:val="00C53D91"/>
    <w:rsid w:val="00C5414F"/>
    <w:rsid w:val="00C543A0"/>
    <w:rsid w:val="00C54825"/>
    <w:rsid w:val="00C54930"/>
    <w:rsid w:val="00C54CE0"/>
    <w:rsid w:val="00C54F7A"/>
    <w:rsid w:val="00C550EB"/>
    <w:rsid w:val="00C5531A"/>
    <w:rsid w:val="00C55432"/>
    <w:rsid w:val="00C55808"/>
    <w:rsid w:val="00C55F35"/>
    <w:rsid w:val="00C568C3"/>
    <w:rsid w:val="00C57E7F"/>
    <w:rsid w:val="00C60442"/>
    <w:rsid w:val="00C605B3"/>
    <w:rsid w:val="00C60CDE"/>
    <w:rsid w:val="00C61260"/>
    <w:rsid w:val="00C6136E"/>
    <w:rsid w:val="00C615BC"/>
    <w:rsid w:val="00C61EB3"/>
    <w:rsid w:val="00C620DE"/>
    <w:rsid w:val="00C62340"/>
    <w:rsid w:val="00C624B0"/>
    <w:rsid w:val="00C62607"/>
    <w:rsid w:val="00C6268C"/>
    <w:rsid w:val="00C6269E"/>
    <w:rsid w:val="00C62775"/>
    <w:rsid w:val="00C62E93"/>
    <w:rsid w:val="00C6303F"/>
    <w:rsid w:val="00C6388D"/>
    <w:rsid w:val="00C64224"/>
    <w:rsid w:val="00C64441"/>
    <w:rsid w:val="00C64454"/>
    <w:rsid w:val="00C64BBC"/>
    <w:rsid w:val="00C65EC4"/>
    <w:rsid w:val="00C661C4"/>
    <w:rsid w:val="00C66250"/>
    <w:rsid w:val="00C665D9"/>
    <w:rsid w:val="00C6669C"/>
    <w:rsid w:val="00C67093"/>
    <w:rsid w:val="00C67699"/>
    <w:rsid w:val="00C6770D"/>
    <w:rsid w:val="00C67964"/>
    <w:rsid w:val="00C67BCD"/>
    <w:rsid w:val="00C701D0"/>
    <w:rsid w:val="00C70266"/>
    <w:rsid w:val="00C7026D"/>
    <w:rsid w:val="00C703BF"/>
    <w:rsid w:val="00C706CD"/>
    <w:rsid w:val="00C70928"/>
    <w:rsid w:val="00C70E1C"/>
    <w:rsid w:val="00C70E8E"/>
    <w:rsid w:val="00C70FF7"/>
    <w:rsid w:val="00C713F6"/>
    <w:rsid w:val="00C716BA"/>
    <w:rsid w:val="00C71BCB"/>
    <w:rsid w:val="00C71C0B"/>
    <w:rsid w:val="00C71C51"/>
    <w:rsid w:val="00C7205F"/>
    <w:rsid w:val="00C7211A"/>
    <w:rsid w:val="00C724AD"/>
    <w:rsid w:val="00C72560"/>
    <w:rsid w:val="00C7286E"/>
    <w:rsid w:val="00C72B78"/>
    <w:rsid w:val="00C730A0"/>
    <w:rsid w:val="00C732C0"/>
    <w:rsid w:val="00C7372A"/>
    <w:rsid w:val="00C737DC"/>
    <w:rsid w:val="00C73C69"/>
    <w:rsid w:val="00C73D07"/>
    <w:rsid w:val="00C73D4A"/>
    <w:rsid w:val="00C7420F"/>
    <w:rsid w:val="00C742A2"/>
    <w:rsid w:val="00C7437F"/>
    <w:rsid w:val="00C748BC"/>
    <w:rsid w:val="00C74AF7"/>
    <w:rsid w:val="00C74E1D"/>
    <w:rsid w:val="00C74E3E"/>
    <w:rsid w:val="00C756CB"/>
    <w:rsid w:val="00C75B66"/>
    <w:rsid w:val="00C75DA4"/>
    <w:rsid w:val="00C75E4E"/>
    <w:rsid w:val="00C764E6"/>
    <w:rsid w:val="00C76B31"/>
    <w:rsid w:val="00C76B44"/>
    <w:rsid w:val="00C77445"/>
    <w:rsid w:val="00C77796"/>
    <w:rsid w:val="00C778A1"/>
    <w:rsid w:val="00C77A3D"/>
    <w:rsid w:val="00C77F66"/>
    <w:rsid w:val="00C80A09"/>
    <w:rsid w:val="00C81077"/>
    <w:rsid w:val="00C8138B"/>
    <w:rsid w:val="00C8141B"/>
    <w:rsid w:val="00C81D43"/>
    <w:rsid w:val="00C820EA"/>
    <w:rsid w:val="00C82521"/>
    <w:rsid w:val="00C8292D"/>
    <w:rsid w:val="00C829D2"/>
    <w:rsid w:val="00C82C01"/>
    <w:rsid w:val="00C82EB2"/>
    <w:rsid w:val="00C833B2"/>
    <w:rsid w:val="00C834C9"/>
    <w:rsid w:val="00C8400F"/>
    <w:rsid w:val="00C84263"/>
    <w:rsid w:val="00C84A1E"/>
    <w:rsid w:val="00C84C92"/>
    <w:rsid w:val="00C852E3"/>
    <w:rsid w:val="00C85701"/>
    <w:rsid w:val="00C85746"/>
    <w:rsid w:val="00C85B08"/>
    <w:rsid w:val="00C85D02"/>
    <w:rsid w:val="00C85EAF"/>
    <w:rsid w:val="00C86170"/>
    <w:rsid w:val="00C866F6"/>
    <w:rsid w:val="00C86AFC"/>
    <w:rsid w:val="00C87112"/>
    <w:rsid w:val="00C873B1"/>
    <w:rsid w:val="00C874C6"/>
    <w:rsid w:val="00C87A54"/>
    <w:rsid w:val="00C87C7A"/>
    <w:rsid w:val="00C87D56"/>
    <w:rsid w:val="00C901C1"/>
    <w:rsid w:val="00C908DE"/>
    <w:rsid w:val="00C90AB3"/>
    <w:rsid w:val="00C90F72"/>
    <w:rsid w:val="00C911CA"/>
    <w:rsid w:val="00C9122A"/>
    <w:rsid w:val="00C913C1"/>
    <w:rsid w:val="00C91685"/>
    <w:rsid w:val="00C91884"/>
    <w:rsid w:val="00C918F0"/>
    <w:rsid w:val="00C9252B"/>
    <w:rsid w:val="00C92560"/>
    <w:rsid w:val="00C92837"/>
    <w:rsid w:val="00C92974"/>
    <w:rsid w:val="00C92BBB"/>
    <w:rsid w:val="00C9352F"/>
    <w:rsid w:val="00C9366F"/>
    <w:rsid w:val="00C93C7B"/>
    <w:rsid w:val="00C93CFE"/>
    <w:rsid w:val="00C940BB"/>
    <w:rsid w:val="00C94770"/>
    <w:rsid w:val="00C94A6D"/>
    <w:rsid w:val="00C94B3A"/>
    <w:rsid w:val="00C94CE1"/>
    <w:rsid w:val="00C94D7D"/>
    <w:rsid w:val="00C94F42"/>
    <w:rsid w:val="00C9522C"/>
    <w:rsid w:val="00C95404"/>
    <w:rsid w:val="00C9566E"/>
    <w:rsid w:val="00C956DD"/>
    <w:rsid w:val="00C9576D"/>
    <w:rsid w:val="00C95A3E"/>
    <w:rsid w:val="00C95B34"/>
    <w:rsid w:val="00C960B4"/>
    <w:rsid w:val="00C96374"/>
    <w:rsid w:val="00C96A14"/>
    <w:rsid w:val="00C96ABB"/>
    <w:rsid w:val="00C96D4C"/>
    <w:rsid w:val="00C974B6"/>
    <w:rsid w:val="00C976A5"/>
    <w:rsid w:val="00C97816"/>
    <w:rsid w:val="00C97875"/>
    <w:rsid w:val="00C978B4"/>
    <w:rsid w:val="00C978CC"/>
    <w:rsid w:val="00C97DED"/>
    <w:rsid w:val="00C97E57"/>
    <w:rsid w:val="00C97FAE"/>
    <w:rsid w:val="00CA01D0"/>
    <w:rsid w:val="00CA0973"/>
    <w:rsid w:val="00CA0B93"/>
    <w:rsid w:val="00CA0CF8"/>
    <w:rsid w:val="00CA0DF9"/>
    <w:rsid w:val="00CA18FD"/>
    <w:rsid w:val="00CA1D97"/>
    <w:rsid w:val="00CA1DD1"/>
    <w:rsid w:val="00CA1E47"/>
    <w:rsid w:val="00CA2440"/>
    <w:rsid w:val="00CA2577"/>
    <w:rsid w:val="00CA268A"/>
    <w:rsid w:val="00CA26B3"/>
    <w:rsid w:val="00CA2DF2"/>
    <w:rsid w:val="00CA36AA"/>
    <w:rsid w:val="00CA3D3E"/>
    <w:rsid w:val="00CA4195"/>
    <w:rsid w:val="00CA41C8"/>
    <w:rsid w:val="00CA4935"/>
    <w:rsid w:val="00CA4C60"/>
    <w:rsid w:val="00CA5AE1"/>
    <w:rsid w:val="00CA6266"/>
    <w:rsid w:val="00CA66C0"/>
    <w:rsid w:val="00CA671E"/>
    <w:rsid w:val="00CA6895"/>
    <w:rsid w:val="00CA70CA"/>
    <w:rsid w:val="00CA713D"/>
    <w:rsid w:val="00CA7732"/>
    <w:rsid w:val="00CA7761"/>
    <w:rsid w:val="00CA7A0D"/>
    <w:rsid w:val="00CA7A89"/>
    <w:rsid w:val="00CA7C97"/>
    <w:rsid w:val="00CA7D97"/>
    <w:rsid w:val="00CA7F19"/>
    <w:rsid w:val="00CB0F8B"/>
    <w:rsid w:val="00CB1038"/>
    <w:rsid w:val="00CB15D0"/>
    <w:rsid w:val="00CB171D"/>
    <w:rsid w:val="00CB1B09"/>
    <w:rsid w:val="00CB1DC4"/>
    <w:rsid w:val="00CB1F62"/>
    <w:rsid w:val="00CB1F64"/>
    <w:rsid w:val="00CB21B0"/>
    <w:rsid w:val="00CB2299"/>
    <w:rsid w:val="00CB2780"/>
    <w:rsid w:val="00CB2843"/>
    <w:rsid w:val="00CB2AAA"/>
    <w:rsid w:val="00CB2E69"/>
    <w:rsid w:val="00CB308A"/>
    <w:rsid w:val="00CB3268"/>
    <w:rsid w:val="00CB381C"/>
    <w:rsid w:val="00CB3DB4"/>
    <w:rsid w:val="00CB42A6"/>
    <w:rsid w:val="00CB43FE"/>
    <w:rsid w:val="00CB46FE"/>
    <w:rsid w:val="00CB4BD0"/>
    <w:rsid w:val="00CB4C90"/>
    <w:rsid w:val="00CB4E26"/>
    <w:rsid w:val="00CB5A00"/>
    <w:rsid w:val="00CB633B"/>
    <w:rsid w:val="00CB6F40"/>
    <w:rsid w:val="00CB71B4"/>
    <w:rsid w:val="00CB7392"/>
    <w:rsid w:val="00CB747A"/>
    <w:rsid w:val="00CB74AD"/>
    <w:rsid w:val="00CC0018"/>
    <w:rsid w:val="00CC034E"/>
    <w:rsid w:val="00CC0DE2"/>
    <w:rsid w:val="00CC0DF5"/>
    <w:rsid w:val="00CC0EAE"/>
    <w:rsid w:val="00CC0F26"/>
    <w:rsid w:val="00CC1067"/>
    <w:rsid w:val="00CC1983"/>
    <w:rsid w:val="00CC1DC7"/>
    <w:rsid w:val="00CC1EBA"/>
    <w:rsid w:val="00CC2125"/>
    <w:rsid w:val="00CC2EA2"/>
    <w:rsid w:val="00CC2F75"/>
    <w:rsid w:val="00CC386E"/>
    <w:rsid w:val="00CC3EFC"/>
    <w:rsid w:val="00CC4A9F"/>
    <w:rsid w:val="00CC4B9F"/>
    <w:rsid w:val="00CC4EC1"/>
    <w:rsid w:val="00CC4FC3"/>
    <w:rsid w:val="00CC55A8"/>
    <w:rsid w:val="00CC5B66"/>
    <w:rsid w:val="00CC654D"/>
    <w:rsid w:val="00CC6DB4"/>
    <w:rsid w:val="00CC6FC8"/>
    <w:rsid w:val="00CC70A5"/>
    <w:rsid w:val="00CC70D8"/>
    <w:rsid w:val="00CC72E0"/>
    <w:rsid w:val="00CC74BE"/>
    <w:rsid w:val="00CC7573"/>
    <w:rsid w:val="00CC7DB2"/>
    <w:rsid w:val="00CD05EB"/>
    <w:rsid w:val="00CD0A38"/>
    <w:rsid w:val="00CD113D"/>
    <w:rsid w:val="00CD14A4"/>
    <w:rsid w:val="00CD194D"/>
    <w:rsid w:val="00CD1B50"/>
    <w:rsid w:val="00CD1C5A"/>
    <w:rsid w:val="00CD272B"/>
    <w:rsid w:val="00CD29CF"/>
    <w:rsid w:val="00CD2B51"/>
    <w:rsid w:val="00CD2E25"/>
    <w:rsid w:val="00CD2E41"/>
    <w:rsid w:val="00CD332F"/>
    <w:rsid w:val="00CD3FD3"/>
    <w:rsid w:val="00CD3FEB"/>
    <w:rsid w:val="00CD40C7"/>
    <w:rsid w:val="00CD4277"/>
    <w:rsid w:val="00CD4A28"/>
    <w:rsid w:val="00CD4D14"/>
    <w:rsid w:val="00CD4E23"/>
    <w:rsid w:val="00CD4E87"/>
    <w:rsid w:val="00CD4F06"/>
    <w:rsid w:val="00CD4F84"/>
    <w:rsid w:val="00CD4FB0"/>
    <w:rsid w:val="00CD4FB5"/>
    <w:rsid w:val="00CD5015"/>
    <w:rsid w:val="00CD57A6"/>
    <w:rsid w:val="00CD58DA"/>
    <w:rsid w:val="00CD644D"/>
    <w:rsid w:val="00CD6467"/>
    <w:rsid w:val="00CD6957"/>
    <w:rsid w:val="00CD69F3"/>
    <w:rsid w:val="00CD6B84"/>
    <w:rsid w:val="00CD6DD9"/>
    <w:rsid w:val="00CD6F49"/>
    <w:rsid w:val="00CD70ED"/>
    <w:rsid w:val="00CD7726"/>
    <w:rsid w:val="00CD79B0"/>
    <w:rsid w:val="00CD7AA0"/>
    <w:rsid w:val="00CD7DD1"/>
    <w:rsid w:val="00CD7E7D"/>
    <w:rsid w:val="00CD7EA7"/>
    <w:rsid w:val="00CD7F6F"/>
    <w:rsid w:val="00CE04EC"/>
    <w:rsid w:val="00CE086A"/>
    <w:rsid w:val="00CE0E15"/>
    <w:rsid w:val="00CE1006"/>
    <w:rsid w:val="00CE1203"/>
    <w:rsid w:val="00CE1A01"/>
    <w:rsid w:val="00CE1A03"/>
    <w:rsid w:val="00CE27FA"/>
    <w:rsid w:val="00CE2844"/>
    <w:rsid w:val="00CE321B"/>
    <w:rsid w:val="00CE340B"/>
    <w:rsid w:val="00CE3AD3"/>
    <w:rsid w:val="00CE3AF7"/>
    <w:rsid w:val="00CE3B67"/>
    <w:rsid w:val="00CE3DA5"/>
    <w:rsid w:val="00CE4013"/>
    <w:rsid w:val="00CE4115"/>
    <w:rsid w:val="00CE4BF4"/>
    <w:rsid w:val="00CE4F4A"/>
    <w:rsid w:val="00CE5247"/>
    <w:rsid w:val="00CE52E1"/>
    <w:rsid w:val="00CE56B9"/>
    <w:rsid w:val="00CE5A9D"/>
    <w:rsid w:val="00CE5C34"/>
    <w:rsid w:val="00CE697D"/>
    <w:rsid w:val="00CE6B59"/>
    <w:rsid w:val="00CE6D87"/>
    <w:rsid w:val="00CE7411"/>
    <w:rsid w:val="00CE7572"/>
    <w:rsid w:val="00CE7723"/>
    <w:rsid w:val="00CE7C38"/>
    <w:rsid w:val="00CE7E1E"/>
    <w:rsid w:val="00CF0061"/>
    <w:rsid w:val="00CF0165"/>
    <w:rsid w:val="00CF01D5"/>
    <w:rsid w:val="00CF02E2"/>
    <w:rsid w:val="00CF032E"/>
    <w:rsid w:val="00CF0583"/>
    <w:rsid w:val="00CF06F1"/>
    <w:rsid w:val="00CF0CBD"/>
    <w:rsid w:val="00CF0DFC"/>
    <w:rsid w:val="00CF154A"/>
    <w:rsid w:val="00CF1766"/>
    <w:rsid w:val="00CF1B72"/>
    <w:rsid w:val="00CF1BB6"/>
    <w:rsid w:val="00CF1E56"/>
    <w:rsid w:val="00CF2535"/>
    <w:rsid w:val="00CF2678"/>
    <w:rsid w:val="00CF26BF"/>
    <w:rsid w:val="00CF3241"/>
    <w:rsid w:val="00CF339F"/>
    <w:rsid w:val="00CF354F"/>
    <w:rsid w:val="00CF3EA5"/>
    <w:rsid w:val="00CF40B1"/>
    <w:rsid w:val="00CF41F1"/>
    <w:rsid w:val="00CF480F"/>
    <w:rsid w:val="00CF49DD"/>
    <w:rsid w:val="00CF4B1B"/>
    <w:rsid w:val="00CF4C9E"/>
    <w:rsid w:val="00CF4E74"/>
    <w:rsid w:val="00CF5056"/>
    <w:rsid w:val="00CF53D2"/>
    <w:rsid w:val="00CF57C6"/>
    <w:rsid w:val="00CF59EF"/>
    <w:rsid w:val="00CF5D9E"/>
    <w:rsid w:val="00CF600E"/>
    <w:rsid w:val="00CF6C22"/>
    <w:rsid w:val="00CF6C8F"/>
    <w:rsid w:val="00CF712B"/>
    <w:rsid w:val="00CF7CDB"/>
    <w:rsid w:val="00CF7D9E"/>
    <w:rsid w:val="00D010FE"/>
    <w:rsid w:val="00D01108"/>
    <w:rsid w:val="00D0135E"/>
    <w:rsid w:val="00D01A32"/>
    <w:rsid w:val="00D01B6A"/>
    <w:rsid w:val="00D01E56"/>
    <w:rsid w:val="00D02020"/>
    <w:rsid w:val="00D0261D"/>
    <w:rsid w:val="00D029DA"/>
    <w:rsid w:val="00D02B88"/>
    <w:rsid w:val="00D02BC2"/>
    <w:rsid w:val="00D03034"/>
    <w:rsid w:val="00D03098"/>
    <w:rsid w:val="00D032D4"/>
    <w:rsid w:val="00D0357F"/>
    <w:rsid w:val="00D039B5"/>
    <w:rsid w:val="00D039D1"/>
    <w:rsid w:val="00D03BE8"/>
    <w:rsid w:val="00D03E84"/>
    <w:rsid w:val="00D03F47"/>
    <w:rsid w:val="00D04819"/>
    <w:rsid w:val="00D04965"/>
    <w:rsid w:val="00D04A47"/>
    <w:rsid w:val="00D04DA1"/>
    <w:rsid w:val="00D04ED6"/>
    <w:rsid w:val="00D05453"/>
    <w:rsid w:val="00D055DC"/>
    <w:rsid w:val="00D056B0"/>
    <w:rsid w:val="00D05839"/>
    <w:rsid w:val="00D05972"/>
    <w:rsid w:val="00D05CAA"/>
    <w:rsid w:val="00D062F3"/>
    <w:rsid w:val="00D06813"/>
    <w:rsid w:val="00D06946"/>
    <w:rsid w:val="00D06D4B"/>
    <w:rsid w:val="00D06D99"/>
    <w:rsid w:val="00D07398"/>
    <w:rsid w:val="00D0782C"/>
    <w:rsid w:val="00D07A3A"/>
    <w:rsid w:val="00D07C34"/>
    <w:rsid w:val="00D07C7B"/>
    <w:rsid w:val="00D07F3E"/>
    <w:rsid w:val="00D07FF9"/>
    <w:rsid w:val="00D10B1C"/>
    <w:rsid w:val="00D10CD2"/>
    <w:rsid w:val="00D112F2"/>
    <w:rsid w:val="00D115BB"/>
    <w:rsid w:val="00D11B38"/>
    <w:rsid w:val="00D12333"/>
    <w:rsid w:val="00D1235F"/>
    <w:rsid w:val="00D12758"/>
    <w:rsid w:val="00D1289B"/>
    <w:rsid w:val="00D12C68"/>
    <w:rsid w:val="00D12E7A"/>
    <w:rsid w:val="00D1337D"/>
    <w:rsid w:val="00D1354F"/>
    <w:rsid w:val="00D13611"/>
    <w:rsid w:val="00D1373B"/>
    <w:rsid w:val="00D13B78"/>
    <w:rsid w:val="00D13C8E"/>
    <w:rsid w:val="00D13F41"/>
    <w:rsid w:val="00D1475B"/>
    <w:rsid w:val="00D148B4"/>
    <w:rsid w:val="00D148C9"/>
    <w:rsid w:val="00D148D8"/>
    <w:rsid w:val="00D14AA3"/>
    <w:rsid w:val="00D14B05"/>
    <w:rsid w:val="00D14C94"/>
    <w:rsid w:val="00D14FCE"/>
    <w:rsid w:val="00D15115"/>
    <w:rsid w:val="00D151B1"/>
    <w:rsid w:val="00D1571D"/>
    <w:rsid w:val="00D15A10"/>
    <w:rsid w:val="00D15B4F"/>
    <w:rsid w:val="00D15E08"/>
    <w:rsid w:val="00D15EC5"/>
    <w:rsid w:val="00D15F88"/>
    <w:rsid w:val="00D166A8"/>
    <w:rsid w:val="00D16FE4"/>
    <w:rsid w:val="00D176DC"/>
    <w:rsid w:val="00D17C54"/>
    <w:rsid w:val="00D20632"/>
    <w:rsid w:val="00D20717"/>
    <w:rsid w:val="00D2074C"/>
    <w:rsid w:val="00D20DF8"/>
    <w:rsid w:val="00D20ECD"/>
    <w:rsid w:val="00D2128D"/>
    <w:rsid w:val="00D2161C"/>
    <w:rsid w:val="00D21AE9"/>
    <w:rsid w:val="00D21FF7"/>
    <w:rsid w:val="00D2260C"/>
    <w:rsid w:val="00D22A73"/>
    <w:rsid w:val="00D22D86"/>
    <w:rsid w:val="00D22ED4"/>
    <w:rsid w:val="00D22F0E"/>
    <w:rsid w:val="00D2303D"/>
    <w:rsid w:val="00D2305F"/>
    <w:rsid w:val="00D2391A"/>
    <w:rsid w:val="00D239CD"/>
    <w:rsid w:val="00D24680"/>
    <w:rsid w:val="00D24708"/>
    <w:rsid w:val="00D24E28"/>
    <w:rsid w:val="00D2555C"/>
    <w:rsid w:val="00D257D1"/>
    <w:rsid w:val="00D258CF"/>
    <w:rsid w:val="00D25F4D"/>
    <w:rsid w:val="00D26044"/>
    <w:rsid w:val="00D26324"/>
    <w:rsid w:val="00D26672"/>
    <w:rsid w:val="00D26E18"/>
    <w:rsid w:val="00D272A1"/>
    <w:rsid w:val="00D2739E"/>
    <w:rsid w:val="00D273CF"/>
    <w:rsid w:val="00D27B3B"/>
    <w:rsid w:val="00D27C44"/>
    <w:rsid w:val="00D27D08"/>
    <w:rsid w:val="00D300F0"/>
    <w:rsid w:val="00D3033D"/>
    <w:rsid w:val="00D30348"/>
    <w:rsid w:val="00D303EE"/>
    <w:rsid w:val="00D303F5"/>
    <w:rsid w:val="00D30A6F"/>
    <w:rsid w:val="00D30B3E"/>
    <w:rsid w:val="00D30D15"/>
    <w:rsid w:val="00D313F8"/>
    <w:rsid w:val="00D316D7"/>
    <w:rsid w:val="00D318E1"/>
    <w:rsid w:val="00D31A0F"/>
    <w:rsid w:val="00D32359"/>
    <w:rsid w:val="00D32845"/>
    <w:rsid w:val="00D3296D"/>
    <w:rsid w:val="00D329F0"/>
    <w:rsid w:val="00D32AFF"/>
    <w:rsid w:val="00D33175"/>
    <w:rsid w:val="00D33413"/>
    <w:rsid w:val="00D334F5"/>
    <w:rsid w:val="00D33A83"/>
    <w:rsid w:val="00D3432F"/>
    <w:rsid w:val="00D34891"/>
    <w:rsid w:val="00D34952"/>
    <w:rsid w:val="00D34ABB"/>
    <w:rsid w:val="00D34E97"/>
    <w:rsid w:val="00D3503D"/>
    <w:rsid w:val="00D356EF"/>
    <w:rsid w:val="00D36189"/>
    <w:rsid w:val="00D3636C"/>
    <w:rsid w:val="00D36C27"/>
    <w:rsid w:val="00D36DA1"/>
    <w:rsid w:val="00D374C2"/>
    <w:rsid w:val="00D37B0B"/>
    <w:rsid w:val="00D37D5A"/>
    <w:rsid w:val="00D40A4D"/>
    <w:rsid w:val="00D40AD1"/>
    <w:rsid w:val="00D40BA9"/>
    <w:rsid w:val="00D4110F"/>
    <w:rsid w:val="00D41737"/>
    <w:rsid w:val="00D417FB"/>
    <w:rsid w:val="00D41823"/>
    <w:rsid w:val="00D418D7"/>
    <w:rsid w:val="00D41B81"/>
    <w:rsid w:val="00D41C71"/>
    <w:rsid w:val="00D42722"/>
    <w:rsid w:val="00D42735"/>
    <w:rsid w:val="00D427FD"/>
    <w:rsid w:val="00D42F3E"/>
    <w:rsid w:val="00D4303D"/>
    <w:rsid w:val="00D430D7"/>
    <w:rsid w:val="00D431E6"/>
    <w:rsid w:val="00D43D6E"/>
    <w:rsid w:val="00D43E58"/>
    <w:rsid w:val="00D44139"/>
    <w:rsid w:val="00D444D1"/>
    <w:rsid w:val="00D44560"/>
    <w:rsid w:val="00D44E0C"/>
    <w:rsid w:val="00D44F52"/>
    <w:rsid w:val="00D45884"/>
    <w:rsid w:val="00D45998"/>
    <w:rsid w:val="00D4621A"/>
    <w:rsid w:val="00D467C9"/>
    <w:rsid w:val="00D46945"/>
    <w:rsid w:val="00D46F49"/>
    <w:rsid w:val="00D4707B"/>
    <w:rsid w:val="00D4710D"/>
    <w:rsid w:val="00D47385"/>
    <w:rsid w:val="00D47D23"/>
    <w:rsid w:val="00D47D68"/>
    <w:rsid w:val="00D50AE0"/>
    <w:rsid w:val="00D5105C"/>
    <w:rsid w:val="00D51958"/>
    <w:rsid w:val="00D51A28"/>
    <w:rsid w:val="00D51C38"/>
    <w:rsid w:val="00D52059"/>
    <w:rsid w:val="00D52217"/>
    <w:rsid w:val="00D52894"/>
    <w:rsid w:val="00D53344"/>
    <w:rsid w:val="00D533C6"/>
    <w:rsid w:val="00D53535"/>
    <w:rsid w:val="00D53786"/>
    <w:rsid w:val="00D5382A"/>
    <w:rsid w:val="00D538BA"/>
    <w:rsid w:val="00D53AD4"/>
    <w:rsid w:val="00D53C84"/>
    <w:rsid w:val="00D545A4"/>
    <w:rsid w:val="00D54788"/>
    <w:rsid w:val="00D5496F"/>
    <w:rsid w:val="00D549FF"/>
    <w:rsid w:val="00D54A8B"/>
    <w:rsid w:val="00D54C70"/>
    <w:rsid w:val="00D55204"/>
    <w:rsid w:val="00D55875"/>
    <w:rsid w:val="00D5618E"/>
    <w:rsid w:val="00D5619F"/>
    <w:rsid w:val="00D56465"/>
    <w:rsid w:val="00D56601"/>
    <w:rsid w:val="00D568AB"/>
    <w:rsid w:val="00D56A09"/>
    <w:rsid w:val="00D56A65"/>
    <w:rsid w:val="00D56DAA"/>
    <w:rsid w:val="00D56EAC"/>
    <w:rsid w:val="00D576CC"/>
    <w:rsid w:val="00D57C2F"/>
    <w:rsid w:val="00D57E87"/>
    <w:rsid w:val="00D60060"/>
    <w:rsid w:val="00D603D6"/>
    <w:rsid w:val="00D6052B"/>
    <w:rsid w:val="00D60C21"/>
    <w:rsid w:val="00D60D00"/>
    <w:rsid w:val="00D60D74"/>
    <w:rsid w:val="00D6115F"/>
    <w:rsid w:val="00D6124E"/>
    <w:rsid w:val="00D61C5B"/>
    <w:rsid w:val="00D620E0"/>
    <w:rsid w:val="00D62382"/>
    <w:rsid w:val="00D62B82"/>
    <w:rsid w:val="00D62E97"/>
    <w:rsid w:val="00D63017"/>
    <w:rsid w:val="00D633E8"/>
    <w:rsid w:val="00D63E3F"/>
    <w:rsid w:val="00D63ED1"/>
    <w:rsid w:val="00D63F8C"/>
    <w:rsid w:val="00D63FD9"/>
    <w:rsid w:val="00D641C2"/>
    <w:rsid w:val="00D64AD7"/>
    <w:rsid w:val="00D64C91"/>
    <w:rsid w:val="00D64E4C"/>
    <w:rsid w:val="00D64F05"/>
    <w:rsid w:val="00D64FFC"/>
    <w:rsid w:val="00D650D8"/>
    <w:rsid w:val="00D65912"/>
    <w:rsid w:val="00D65CA3"/>
    <w:rsid w:val="00D65EF4"/>
    <w:rsid w:val="00D664D5"/>
    <w:rsid w:val="00D666C4"/>
    <w:rsid w:val="00D66B4E"/>
    <w:rsid w:val="00D66B56"/>
    <w:rsid w:val="00D66D5D"/>
    <w:rsid w:val="00D67466"/>
    <w:rsid w:val="00D67475"/>
    <w:rsid w:val="00D67745"/>
    <w:rsid w:val="00D67951"/>
    <w:rsid w:val="00D67A9E"/>
    <w:rsid w:val="00D702FF"/>
    <w:rsid w:val="00D70B27"/>
    <w:rsid w:val="00D70E6E"/>
    <w:rsid w:val="00D71048"/>
    <w:rsid w:val="00D710B5"/>
    <w:rsid w:val="00D711D6"/>
    <w:rsid w:val="00D7151D"/>
    <w:rsid w:val="00D71574"/>
    <w:rsid w:val="00D71A98"/>
    <w:rsid w:val="00D71EB2"/>
    <w:rsid w:val="00D71F1C"/>
    <w:rsid w:val="00D7224A"/>
    <w:rsid w:val="00D72A25"/>
    <w:rsid w:val="00D72AF6"/>
    <w:rsid w:val="00D72DAE"/>
    <w:rsid w:val="00D73D60"/>
    <w:rsid w:val="00D74797"/>
    <w:rsid w:val="00D749D1"/>
    <w:rsid w:val="00D74BEC"/>
    <w:rsid w:val="00D74BEF"/>
    <w:rsid w:val="00D74CC7"/>
    <w:rsid w:val="00D75219"/>
    <w:rsid w:val="00D75BE5"/>
    <w:rsid w:val="00D761AA"/>
    <w:rsid w:val="00D7632B"/>
    <w:rsid w:val="00D76493"/>
    <w:rsid w:val="00D76732"/>
    <w:rsid w:val="00D768C8"/>
    <w:rsid w:val="00D76A08"/>
    <w:rsid w:val="00D773C9"/>
    <w:rsid w:val="00D77CAF"/>
    <w:rsid w:val="00D77CB0"/>
    <w:rsid w:val="00D8003B"/>
    <w:rsid w:val="00D801EE"/>
    <w:rsid w:val="00D80470"/>
    <w:rsid w:val="00D809AF"/>
    <w:rsid w:val="00D80C3B"/>
    <w:rsid w:val="00D80D2A"/>
    <w:rsid w:val="00D811E0"/>
    <w:rsid w:val="00D81538"/>
    <w:rsid w:val="00D8197A"/>
    <w:rsid w:val="00D82ADB"/>
    <w:rsid w:val="00D82C75"/>
    <w:rsid w:val="00D82F23"/>
    <w:rsid w:val="00D83D5F"/>
    <w:rsid w:val="00D83E41"/>
    <w:rsid w:val="00D845E3"/>
    <w:rsid w:val="00D848DB"/>
    <w:rsid w:val="00D85190"/>
    <w:rsid w:val="00D856DF"/>
    <w:rsid w:val="00D85B0D"/>
    <w:rsid w:val="00D85C03"/>
    <w:rsid w:val="00D85CA6"/>
    <w:rsid w:val="00D85CCE"/>
    <w:rsid w:val="00D86CC9"/>
    <w:rsid w:val="00D86DE4"/>
    <w:rsid w:val="00D86ED0"/>
    <w:rsid w:val="00D87A38"/>
    <w:rsid w:val="00D87B23"/>
    <w:rsid w:val="00D87E63"/>
    <w:rsid w:val="00D9025A"/>
    <w:rsid w:val="00D902FF"/>
    <w:rsid w:val="00D90519"/>
    <w:rsid w:val="00D905A5"/>
    <w:rsid w:val="00D91166"/>
    <w:rsid w:val="00D912AA"/>
    <w:rsid w:val="00D9142D"/>
    <w:rsid w:val="00D91799"/>
    <w:rsid w:val="00D917AA"/>
    <w:rsid w:val="00D91864"/>
    <w:rsid w:val="00D91C2C"/>
    <w:rsid w:val="00D923C7"/>
    <w:rsid w:val="00D927DC"/>
    <w:rsid w:val="00D929A3"/>
    <w:rsid w:val="00D92FBA"/>
    <w:rsid w:val="00D9301F"/>
    <w:rsid w:val="00D9326E"/>
    <w:rsid w:val="00D937D1"/>
    <w:rsid w:val="00D93866"/>
    <w:rsid w:val="00D93897"/>
    <w:rsid w:val="00D9420C"/>
    <w:rsid w:val="00D942D5"/>
    <w:rsid w:val="00D9488B"/>
    <w:rsid w:val="00D94D83"/>
    <w:rsid w:val="00D94F97"/>
    <w:rsid w:val="00D95265"/>
    <w:rsid w:val="00D9539D"/>
    <w:rsid w:val="00D95BA4"/>
    <w:rsid w:val="00D96081"/>
    <w:rsid w:val="00D964D6"/>
    <w:rsid w:val="00D96519"/>
    <w:rsid w:val="00D96751"/>
    <w:rsid w:val="00D96806"/>
    <w:rsid w:val="00DA0073"/>
    <w:rsid w:val="00DA01E0"/>
    <w:rsid w:val="00DA0325"/>
    <w:rsid w:val="00DA0420"/>
    <w:rsid w:val="00DA0477"/>
    <w:rsid w:val="00DA0495"/>
    <w:rsid w:val="00DA0B77"/>
    <w:rsid w:val="00DA1511"/>
    <w:rsid w:val="00DA159C"/>
    <w:rsid w:val="00DA1972"/>
    <w:rsid w:val="00DA1D1C"/>
    <w:rsid w:val="00DA21EF"/>
    <w:rsid w:val="00DA252F"/>
    <w:rsid w:val="00DA3A67"/>
    <w:rsid w:val="00DA3C6B"/>
    <w:rsid w:val="00DA4020"/>
    <w:rsid w:val="00DA4333"/>
    <w:rsid w:val="00DA47F2"/>
    <w:rsid w:val="00DA5782"/>
    <w:rsid w:val="00DA58B9"/>
    <w:rsid w:val="00DA5E10"/>
    <w:rsid w:val="00DA5E24"/>
    <w:rsid w:val="00DA5F20"/>
    <w:rsid w:val="00DA6036"/>
    <w:rsid w:val="00DA6159"/>
    <w:rsid w:val="00DA6308"/>
    <w:rsid w:val="00DA67D1"/>
    <w:rsid w:val="00DA69D5"/>
    <w:rsid w:val="00DA6B00"/>
    <w:rsid w:val="00DA6B45"/>
    <w:rsid w:val="00DA6D6D"/>
    <w:rsid w:val="00DA739B"/>
    <w:rsid w:val="00DA74F6"/>
    <w:rsid w:val="00DA7962"/>
    <w:rsid w:val="00DA7AAA"/>
    <w:rsid w:val="00DA7BE0"/>
    <w:rsid w:val="00DA7CED"/>
    <w:rsid w:val="00DB0774"/>
    <w:rsid w:val="00DB08B0"/>
    <w:rsid w:val="00DB097D"/>
    <w:rsid w:val="00DB0F9A"/>
    <w:rsid w:val="00DB1639"/>
    <w:rsid w:val="00DB1646"/>
    <w:rsid w:val="00DB1A96"/>
    <w:rsid w:val="00DB1EFD"/>
    <w:rsid w:val="00DB28A8"/>
    <w:rsid w:val="00DB28EA"/>
    <w:rsid w:val="00DB2DC1"/>
    <w:rsid w:val="00DB2E0F"/>
    <w:rsid w:val="00DB344F"/>
    <w:rsid w:val="00DB3645"/>
    <w:rsid w:val="00DB39B9"/>
    <w:rsid w:val="00DB3E3C"/>
    <w:rsid w:val="00DB3FD2"/>
    <w:rsid w:val="00DB40DD"/>
    <w:rsid w:val="00DB4392"/>
    <w:rsid w:val="00DB4894"/>
    <w:rsid w:val="00DB4D2E"/>
    <w:rsid w:val="00DB5E62"/>
    <w:rsid w:val="00DB5E6C"/>
    <w:rsid w:val="00DB6BAE"/>
    <w:rsid w:val="00DB6D50"/>
    <w:rsid w:val="00DB6E0B"/>
    <w:rsid w:val="00DB6E34"/>
    <w:rsid w:val="00DB6F30"/>
    <w:rsid w:val="00DB703A"/>
    <w:rsid w:val="00DB74BD"/>
    <w:rsid w:val="00DB77E3"/>
    <w:rsid w:val="00DB78E6"/>
    <w:rsid w:val="00DB7D4C"/>
    <w:rsid w:val="00DB7E7E"/>
    <w:rsid w:val="00DC01D2"/>
    <w:rsid w:val="00DC0220"/>
    <w:rsid w:val="00DC0494"/>
    <w:rsid w:val="00DC07AF"/>
    <w:rsid w:val="00DC0966"/>
    <w:rsid w:val="00DC09B4"/>
    <w:rsid w:val="00DC0BB6"/>
    <w:rsid w:val="00DC0CAA"/>
    <w:rsid w:val="00DC10E1"/>
    <w:rsid w:val="00DC1C0D"/>
    <w:rsid w:val="00DC1E17"/>
    <w:rsid w:val="00DC2586"/>
    <w:rsid w:val="00DC27D8"/>
    <w:rsid w:val="00DC2DC5"/>
    <w:rsid w:val="00DC3530"/>
    <w:rsid w:val="00DC3590"/>
    <w:rsid w:val="00DC37F2"/>
    <w:rsid w:val="00DC39CE"/>
    <w:rsid w:val="00DC3CD3"/>
    <w:rsid w:val="00DC3D3B"/>
    <w:rsid w:val="00DC4429"/>
    <w:rsid w:val="00DC4658"/>
    <w:rsid w:val="00DC4EFB"/>
    <w:rsid w:val="00DC5004"/>
    <w:rsid w:val="00DC50D7"/>
    <w:rsid w:val="00DC53AA"/>
    <w:rsid w:val="00DC58D6"/>
    <w:rsid w:val="00DC5C4C"/>
    <w:rsid w:val="00DC5CA8"/>
    <w:rsid w:val="00DC64F5"/>
    <w:rsid w:val="00DC67DF"/>
    <w:rsid w:val="00DC70EF"/>
    <w:rsid w:val="00DC711F"/>
    <w:rsid w:val="00DC7272"/>
    <w:rsid w:val="00DC7774"/>
    <w:rsid w:val="00DD0315"/>
    <w:rsid w:val="00DD05DE"/>
    <w:rsid w:val="00DD07AD"/>
    <w:rsid w:val="00DD0801"/>
    <w:rsid w:val="00DD0CA8"/>
    <w:rsid w:val="00DD0E93"/>
    <w:rsid w:val="00DD11D3"/>
    <w:rsid w:val="00DD1214"/>
    <w:rsid w:val="00DD1AB1"/>
    <w:rsid w:val="00DD1E8D"/>
    <w:rsid w:val="00DD207C"/>
    <w:rsid w:val="00DD2310"/>
    <w:rsid w:val="00DD23CD"/>
    <w:rsid w:val="00DD2648"/>
    <w:rsid w:val="00DD266E"/>
    <w:rsid w:val="00DD34E9"/>
    <w:rsid w:val="00DD3633"/>
    <w:rsid w:val="00DD3684"/>
    <w:rsid w:val="00DD3872"/>
    <w:rsid w:val="00DD3ACC"/>
    <w:rsid w:val="00DD3ED3"/>
    <w:rsid w:val="00DD42C2"/>
    <w:rsid w:val="00DD44F9"/>
    <w:rsid w:val="00DD4A70"/>
    <w:rsid w:val="00DD4B75"/>
    <w:rsid w:val="00DD4C71"/>
    <w:rsid w:val="00DD4CB4"/>
    <w:rsid w:val="00DD568E"/>
    <w:rsid w:val="00DD5B9F"/>
    <w:rsid w:val="00DD5C6A"/>
    <w:rsid w:val="00DD5DB6"/>
    <w:rsid w:val="00DD5EA2"/>
    <w:rsid w:val="00DD6228"/>
    <w:rsid w:val="00DD671B"/>
    <w:rsid w:val="00DD691A"/>
    <w:rsid w:val="00DD6D02"/>
    <w:rsid w:val="00DD6FDE"/>
    <w:rsid w:val="00DD7197"/>
    <w:rsid w:val="00DD7831"/>
    <w:rsid w:val="00DD7B65"/>
    <w:rsid w:val="00DE06C7"/>
    <w:rsid w:val="00DE1B22"/>
    <w:rsid w:val="00DE1BE1"/>
    <w:rsid w:val="00DE252A"/>
    <w:rsid w:val="00DE290C"/>
    <w:rsid w:val="00DE2B63"/>
    <w:rsid w:val="00DE2DE3"/>
    <w:rsid w:val="00DE2F41"/>
    <w:rsid w:val="00DE323E"/>
    <w:rsid w:val="00DE36FD"/>
    <w:rsid w:val="00DE370D"/>
    <w:rsid w:val="00DE371A"/>
    <w:rsid w:val="00DE4558"/>
    <w:rsid w:val="00DE4B69"/>
    <w:rsid w:val="00DE4BEF"/>
    <w:rsid w:val="00DE54EA"/>
    <w:rsid w:val="00DE574B"/>
    <w:rsid w:val="00DE5933"/>
    <w:rsid w:val="00DE5B4D"/>
    <w:rsid w:val="00DE5D2B"/>
    <w:rsid w:val="00DE5E25"/>
    <w:rsid w:val="00DE5F81"/>
    <w:rsid w:val="00DE6B6F"/>
    <w:rsid w:val="00DE6C08"/>
    <w:rsid w:val="00DE6CEE"/>
    <w:rsid w:val="00DE6D21"/>
    <w:rsid w:val="00DE74AD"/>
    <w:rsid w:val="00DE7D8B"/>
    <w:rsid w:val="00DF0102"/>
    <w:rsid w:val="00DF0D06"/>
    <w:rsid w:val="00DF0FB5"/>
    <w:rsid w:val="00DF11AD"/>
    <w:rsid w:val="00DF1208"/>
    <w:rsid w:val="00DF15A6"/>
    <w:rsid w:val="00DF16BE"/>
    <w:rsid w:val="00DF24B7"/>
    <w:rsid w:val="00DF451E"/>
    <w:rsid w:val="00DF485D"/>
    <w:rsid w:val="00DF4949"/>
    <w:rsid w:val="00DF5150"/>
    <w:rsid w:val="00DF573D"/>
    <w:rsid w:val="00DF5E01"/>
    <w:rsid w:val="00DF5FCD"/>
    <w:rsid w:val="00DF6244"/>
    <w:rsid w:val="00DF66D6"/>
    <w:rsid w:val="00DF7116"/>
    <w:rsid w:val="00DF725F"/>
    <w:rsid w:val="00DF73C7"/>
    <w:rsid w:val="00DF771A"/>
    <w:rsid w:val="00DF77FB"/>
    <w:rsid w:val="00DF7BE3"/>
    <w:rsid w:val="00DF7D16"/>
    <w:rsid w:val="00DF7DBE"/>
    <w:rsid w:val="00E00352"/>
    <w:rsid w:val="00E009A7"/>
    <w:rsid w:val="00E00E88"/>
    <w:rsid w:val="00E00F5D"/>
    <w:rsid w:val="00E011A9"/>
    <w:rsid w:val="00E012EA"/>
    <w:rsid w:val="00E018C1"/>
    <w:rsid w:val="00E01939"/>
    <w:rsid w:val="00E01D3E"/>
    <w:rsid w:val="00E01D8E"/>
    <w:rsid w:val="00E02246"/>
    <w:rsid w:val="00E025F7"/>
    <w:rsid w:val="00E02769"/>
    <w:rsid w:val="00E02960"/>
    <w:rsid w:val="00E02CE6"/>
    <w:rsid w:val="00E02DC2"/>
    <w:rsid w:val="00E02E0F"/>
    <w:rsid w:val="00E02F83"/>
    <w:rsid w:val="00E0352D"/>
    <w:rsid w:val="00E03547"/>
    <w:rsid w:val="00E0369D"/>
    <w:rsid w:val="00E03996"/>
    <w:rsid w:val="00E03E37"/>
    <w:rsid w:val="00E03E3B"/>
    <w:rsid w:val="00E04221"/>
    <w:rsid w:val="00E0422F"/>
    <w:rsid w:val="00E045C1"/>
    <w:rsid w:val="00E046C5"/>
    <w:rsid w:val="00E05246"/>
    <w:rsid w:val="00E05794"/>
    <w:rsid w:val="00E05B30"/>
    <w:rsid w:val="00E05C67"/>
    <w:rsid w:val="00E06C10"/>
    <w:rsid w:val="00E06C6D"/>
    <w:rsid w:val="00E06DD1"/>
    <w:rsid w:val="00E06EF6"/>
    <w:rsid w:val="00E074A2"/>
    <w:rsid w:val="00E07E57"/>
    <w:rsid w:val="00E1027B"/>
    <w:rsid w:val="00E10366"/>
    <w:rsid w:val="00E104D6"/>
    <w:rsid w:val="00E104EC"/>
    <w:rsid w:val="00E10545"/>
    <w:rsid w:val="00E10768"/>
    <w:rsid w:val="00E1086D"/>
    <w:rsid w:val="00E10F6E"/>
    <w:rsid w:val="00E11287"/>
    <w:rsid w:val="00E113D5"/>
    <w:rsid w:val="00E115CD"/>
    <w:rsid w:val="00E11AD0"/>
    <w:rsid w:val="00E11F42"/>
    <w:rsid w:val="00E129FF"/>
    <w:rsid w:val="00E12CA8"/>
    <w:rsid w:val="00E12D4C"/>
    <w:rsid w:val="00E12DBC"/>
    <w:rsid w:val="00E13537"/>
    <w:rsid w:val="00E1367E"/>
    <w:rsid w:val="00E136FF"/>
    <w:rsid w:val="00E13C84"/>
    <w:rsid w:val="00E14510"/>
    <w:rsid w:val="00E14632"/>
    <w:rsid w:val="00E14BB1"/>
    <w:rsid w:val="00E14FA7"/>
    <w:rsid w:val="00E1517E"/>
    <w:rsid w:val="00E1544D"/>
    <w:rsid w:val="00E158D4"/>
    <w:rsid w:val="00E15C82"/>
    <w:rsid w:val="00E16160"/>
    <w:rsid w:val="00E162B9"/>
    <w:rsid w:val="00E168D3"/>
    <w:rsid w:val="00E16ACE"/>
    <w:rsid w:val="00E16C22"/>
    <w:rsid w:val="00E17407"/>
    <w:rsid w:val="00E17958"/>
    <w:rsid w:val="00E17999"/>
    <w:rsid w:val="00E179F0"/>
    <w:rsid w:val="00E17CA6"/>
    <w:rsid w:val="00E17DD3"/>
    <w:rsid w:val="00E2073B"/>
    <w:rsid w:val="00E20748"/>
    <w:rsid w:val="00E20892"/>
    <w:rsid w:val="00E208A2"/>
    <w:rsid w:val="00E2096A"/>
    <w:rsid w:val="00E209F1"/>
    <w:rsid w:val="00E214BD"/>
    <w:rsid w:val="00E21A13"/>
    <w:rsid w:val="00E21CAF"/>
    <w:rsid w:val="00E2275C"/>
    <w:rsid w:val="00E228DD"/>
    <w:rsid w:val="00E23261"/>
    <w:rsid w:val="00E233F0"/>
    <w:rsid w:val="00E23A03"/>
    <w:rsid w:val="00E23E2C"/>
    <w:rsid w:val="00E23E82"/>
    <w:rsid w:val="00E244D7"/>
    <w:rsid w:val="00E24863"/>
    <w:rsid w:val="00E24874"/>
    <w:rsid w:val="00E24C09"/>
    <w:rsid w:val="00E25615"/>
    <w:rsid w:val="00E25851"/>
    <w:rsid w:val="00E258B4"/>
    <w:rsid w:val="00E25DCE"/>
    <w:rsid w:val="00E26310"/>
    <w:rsid w:val="00E26B0E"/>
    <w:rsid w:val="00E26DBA"/>
    <w:rsid w:val="00E271AD"/>
    <w:rsid w:val="00E27CD5"/>
    <w:rsid w:val="00E30C4A"/>
    <w:rsid w:val="00E3118B"/>
    <w:rsid w:val="00E311C7"/>
    <w:rsid w:val="00E31253"/>
    <w:rsid w:val="00E31918"/>
    <w:rsid w:val="00E31D77"/>
    <w:rsid w:val="00E31E17"/>
    <w:rsid w:val="00E3225F"/>
    <w:rsid w:val="00E32689"/>
    <w:rsid w:val="00E32C9E"/>
    <w:rsid w:val="00E33455"/>
    <w:rsid w:val="00E33713"/>
    <w:rsid w:val="00E341BC"/>
    <w:rsid w:val="00E34266"/>
    <w:rsid w:val="00E34426"/>
    <w:rsid w:val="00E34841"/>
    <w:rsid w:val="00E34B56"/>
    <w:rsid w:val="00E35438"/>
    <w:rsid w:val="00E35552"/>
    <w:rsid w:val="00E35650"/>
    <w:rsid w:val="00E35BC9"/>
    <w:rsid w:val="00E35C90"/>
    <w:rsid w:val="00E36162"/>
    <w:rsid w:val="00E36334"/>
    <w:rsid w:val="00E3670B"/>
    <w:rsid w:val="00E36B14"/>
    <w:rsid w:val="00E3765C"/>
    <w:rsid w:val="00E37797"/>
    <w:rsid w:val="00E37B10"/>
    <w:rsid w:val="00E37FE3"/>
    <w:rsid w:val="00E40AA0"/>
    <w:rsid w:val="00E40EF8"/>
    <w:rsid w:val="00E40FB9"/>
    <w:rsid w:val="00E410CC"/>
    <w:rsid w:val="00E4110E"/>
    <w:rsid w:val="00E41627"/>
    <w:rsid w:val="00E4198D"/>
    <w:rsid w:val="00E41BBA"/>
    <w:rsid w:val="00E4263C"/>
    <w:rsid w:val="00E4263E"/>
    <w:rsid w:val="00E42D5D"/>
    <w:rsid w:val="00E42FCA"/>
    <w:rsid w:val="00E43418"/>
    <w:rsid w:val="00E43534"/>
    <w:rsid w:val="00E43709"/>
    <w:rsid w:val="00E43A15"/>
    <w:rsid w:val="00E43FF3"/>
    <w:rsid w:val="00E44376"/>
    <w:rsid w:val="00E446E2"/>
    <w:rsid w:val="00E44737"/>
    <w:rsid w:val="00E44904"/>
    <w:rsid w:val="00E44E62"/>
    <w:rsid w:val="00E45316"/>
    <w:rsid w:val="00E45363"/>
    <w:rsid w:val="00E458F9"/>
    <w:rsid w:val="00E45BE9"/>
    <w:rsid w:val="00E460A8"/>
    <w:rsid w:val="00E465AA"/>
    <w:rsid w:val="00E46967"/>
    <w:rsid w:val="00E46A4F"/>
    <w:rsid w:val="00E473D1"/>
    <w:rsid w:val="00E477F0"/>
    <w:rsid w:val="00E47809"/>
    <w:rsid w:val="00E478CA"/>
    <w:rsid w:val="00E47AA5"/>
    <w:rsid w:val="00E47D0F"/>
    <w:rsid w:val="00E47D1D"/>
    <w:rsid w:val="00E502AE"/>
    <w:rsid w:val="00E50349"/>
    <w:rsid w:val="00E50463"/>
    <w:rsid w:val="00E507CF"/>
    <w:rsid w:val="00E508D6"/>
    <w:rsid w:val="00E509CD"/>
    <w:rsid w:val="00E50A9B"/>
    <w:rsid w:val="00E50AEC"/>
    <w:rsid w:val="00E50C4D"/>
    <w:rsid w:val="00E50C58"/>
    <w:rsid w:val="00E511DC"/>
    <w:rsid w:val="00E514F2"/>
    <w:rsid w:val="00E51540"/>
    <w:rsid w:val="00E51932"/>
    <w:rsid w:val="00E51BFA"/>
    <w:rsid w:val="00E52046"/>
    <w:rsid w:val="00E52134"/>
    <w:rsid w:val="00E521E4"/>
    <w:rsid w:val="00E523EE"/>
    <w:rsid w:val="00E524CE"/>
    <w:rsid w:val="00E526D4"/>
    <w:rsid w:val="00E52BED"/>
    <w:rsid w:val="00E5349F"/>
    <w:rsid w:val="00E5351B"/>
    <w:rsid w:val="00E54914"/>
    <w:rsid w:val="00E551B2"/>
    <w:rsid w:val="00E55484"/>
    <w:rsid w:val="00E55F6B"/>
    <w:rsid w:val="00E560FF"/>
    <w:rsid w:val="00E5618B"/>
    <w:rsid w:val="00E56426"/>
    <w:rsid w:val="00E56896"/>
    <w:rsid w:val="00E56972"/>
    <w:rsid w:val="00E56FA6"/>
    <w:rsid w:val="00E5702A"/>
    <w:rsid w:val="00E5709F"/>
    <w:rsid w:val="00E570D5"/>
    <w:rsid w:val="00E576EF"/>
    <w:rsid w:val="00E57C24"/>
    <w:rsid w:val="00E6006E"/>
    <w:rsid w:val="00E603D4"/>
    <w:rsid w:val="00E6040F"/>
    <w:rsid w:val="00E60449"/>
    <w:rsid w:val="00E6055A"/>
    <w:rsid w:val="00E609D4"/>
    <w:rsid w:val="00E61075"/>
    <w:rsid w:val="00E6111A"/>
    <w:rsid w:val="00E61203"/>
    <w:rsid w:val="00E612B5"/>
    <w:rsid w:val="00E61365"/>
    <w:rsid w:val="00E618F0"/>
    <w:rsid w:val="00E61BB2"/>
    <w:rsid w:val="00E6224D"/>
    <w:rsid w:val="00E625ED"/>
    <w:rsid w:val="00E627D0"/>
    <w:rsid w:val="00E63072"/>
    <w:rsid w:val="00E63471"/>
    <w:rsid w:val="00E63473"/>
    <w:rsid w:val="00E6397E"/>
    <w:rsid w:val="00E63A75"/>
    <w:rsid w:val="00E63FF7"/>
    <w:rsid w:val="00E641CA"/>
    <w:rsid w:val="00E642EE"/>
    <w:rsid w:val="00E6508C"/>
    <w:rsid w:val="00E65387"/>
    <w:rsid w:val="00E653DA"/>
    <w:rsid w:val="00E6586A"/>
    <w:rsid w:val="00E65A25"/>
    <w:rsid w:val="00E65EE6"/>
    <w:rsid w:val="00E6633E"/>
    <w:rsid w:val="00E66615"/>
    <w:rsid w:val="00E66852"/>
    <w:rsid w:val="00E66D13"/>
    <w:rsid w:val="00E66E45"/>
    <w:rsid w:val="00E66ED7"/>
    <w:rsid w:val="00E673D2"/>
    <w:rsid w:val="00E676DC"/>
    <w:rsid w:val="00E67868"/>
    <w:rsid w:val="00E703EF"/>
    <w:rsid w:val="00E704BD"/>
    <w:rsid w:val="00E70C25"/>
    <w:rsid w:val="00E7121D"/>
    <w:rsid w:val="00E71239"/>
    <w:rsid w:val="00E716CF"/>
    <w:rsid w:val="00E71D36"/>
    <w:rsid w:val="00E7204B"/>
    <w:rsid w:val="00E72212"/>
    <w:rsid w:val="00E72267"/>
    <w:rsid w:val="00E725CD"/>
    <w:rsid w:val="00E726A3"/>
    <w:rsid w:val="00E729A1"/>
    <w:rsid w:val="00E729E1"/>
    <w:rsid w:val="00E72B26"/>
    <w:rsid w:val="00E72CA0"/>
    <w:rsid w:val="00E73789"/>
    <w:rsid w:val="00E73AAC"/>
    <w:rsid w:val="00E74381"/>
    <w:rsid w:val="00E7439D"/>
    <w:rsid w:val="00E744C1"/>
    <w:rsid w:val="00E74AD4"/>
    <w:rsid w:val="00E75601"/>
    <w:rsid w:val="00E75C98"/>
    <w:rsid w:val="00E76989"/>
    <w:rsid w:val="00E76D07"/>
    <w:rsid w:val="00E76FBE"/>
    <w:rsid w:val="00E772D2"/>
    <w:rsid w:val="00E7749A"/>
    <w:rsid w:val="00E77F24"/>
    <w:rsid w:val="00E801B3"/>
    <w:rsid w:val="00E80556"/>
    <w:rsid w:val="00E8082B"/>
    <w:rsid w:val="00E80D64"/>
    <w:rsid w:val="00E80E4E"/>
    <w:rsid w:val="00E813F7"/>
    <w:rsid w:val="00E81770"/>
    <w:rsid w:val="00E81B86"/>
    <w:rsid w:val="00E81F86"/>
    <w:rsid w:val="00E824E1"/>
    <w:rsid w:val="00E82751"/>
    <w:rsid w:val="00E82DD3"/>
    <w:rsid w:val="00E8314F"/>
    <w:rsid w:val="00E8364C"/>
    <w:rsid w:val="00E836BF"/>
    <w:rsid w:val="00E83A19"/>
    <w:rsid w:val="00E84162"/>
    <w:rsid w:val="00E84210"/>
    <w:rsid w:val="00E84211"/>
    <w:rsid w:val="00E84355"/>
    <w:rsid w:val="00E84513"/>
    <w:rsid w:val="00E845BB"/>
    <w:rsid w:val="00E84B9E"/>
    <w:rsid w:val="00E84F82"/>
    <w:rsid w:val="00E85739"/>
    <w:rsid w:val="00E85838"/>
    <w:rsid w:val="00E858B4"/>
    <w:rsid w:val="00E85AF5"/>
    <w:rsid w:val="00E85F6B"/>
    <w:rsid w:val="00E8654D"/>
    <w:rsid w:val="00E86CB8"/>
    <w:rsid w:val="00E86CDC"/>
    <w:rsid w:val="00E86CE1"/>
    <w:rsid w:val="00E86F0A"/>
    <w:rsid w:val="00E8776E"/>
    <w:rsid w:val="00E87B9C"/>
    <w:rsid w:val="00E9003A"/>
    <w:rsid w:val="00E90645"/>
    <w:rsid w:val="00E9073F"/>
    <w:rsid w:val="00E90CB7"/>
    <w:rsid w:val="00E90D87"/>
    <w:rsid w:val="00E91847"/>
    <w:rsid w:val="00E91A12"/>
    <w:rsid w:val="00E91CBA"/>
    <w:rsid w:val="00E929B9"/>
    <w:rsid w:val="00E92BA2"/>
    <w:rsid w:val="00E93B50"/>
    <w:rsid w:val="00E9412C"/>
    <w:rsid w:val="00E94356"/>
    <w:rsid w:val="00E94697"/>
    <w:rsid w:val="00E94D18"/>
    <w:rsid w:val="00E94D3B"/>
    <w:rsid w:val="00E94F58"/>
    <w:rsid w:val="00E953E7"/>
    <w:rsid w:val="00E95931"/>
    <w:rsid w:val="00E95B09"/>
    <w:rsid w:val="00E95D4E"/>
    <w:rsid w:val="00E95D6F"/>
    <w:rsid w:val="00E965A3"/>
    <w:rsid w:val="00E9686B"/>
    <w:rsid w:val="00E96BBC"/>
    <w:rsid w:val="00E96E40"/>
    <w:rsid w:val="00E96F23"/>
    <w:rsid w:val="00E96F40"/>
    <w:rsid w:val="00E96FC9"/>
    <w:rsid w:val="00E97BB4"/>
    <w:rsid w:val="00E97C8D"/>
    <w:rsid w:val="00E97E65"/>
    <w:rsid w:val="00EA006D"/>
    <w:rsid w:val="00EA0195"/>
    <w:rsid w:val="00EA0537"/>
    <w:rsid w:val="00EA0614"/>
    <w:rsid w:val="00EA0C2D"/>
    <w:rsid w:val="00EA0E87"/>
    <w:rsid w:val="00EA11A0"/>
    <w:rsid w:val="00EA11ED"/>
    <w:rsid w:val="00EA1265"/>
    <w:rsid w:val="00EA14C6"/>
    <w:rsid w:val="00EA16C4"/>
    <w:rsid w:val="00EA1981"/>
    <w:rsid w:val="00EA2398"/>
    <w:rsid w:val="00EA23DD"/>
    <w:rsid w:val="00EA2C03"/>
    <w:rsid w:val="00EA312A"/>
    <w:rsid w:val="00EA349C"/>
    <w:rsid w:val="00EA35BD"/>
    <w:rsid w:val="00EA3DA2"/>
    <w:rsid w:val="00EA3F5E"/>
    <w:rsid w:val="00EA3F8F"/>
    <w:rsid w:val="00EA420C"/>
    <w:rsid w:val="00EA4233"/>
    <w:rsid w:val="00EA449B"/>
    <w:rsid w:val="00EA49F3"/>
    <w:rsid w:val="00EA4EA5"/>
    <w:rsid w:val="00EA52B4"/>
    <w:rsid w:val="00EA5357"/>
    <w:rsid w:val="00EA57A8"/>
    <w:rsid w:val="00EA647F"/>
    <w:rsid w:val="00EA663B"/>
    <w:rsid w:val="00EA6692"/>
    <w:rsid w:val="00EA673A"/>
    <w:rsid w:val="00EA6A4C"/>
    <w:rsid w:val="00EA6C9F"/>
    <w:rsid w:val="00EA6EBF"/>
    <w:rsid w:val="00EA6EE5"/>
    <w:rsid w:val="00EA7040"/>
    <w:rsid w:val="00EA72D9"/>
    <w:rsid w:val="00EA7460"/>
    <w:rsid w:val="00EA7A7D"/>
    <w:rsid w:val="00EA7B75"/>
    <w:rsid w:val="00EA7E05"/>
    <w:rsid w:val="00EA7EFC"/>
    <w:rsid w:val="00EB016C"/>
    <w:rsid w:val="00EB0901"/>
    <w:rsid w:val="00EB0A8C"/>
    <w:rsid w:val="00EB0CA8"/>
    <w:rsid w:val="00EB1065"/>
    <w:rsid w:val="00EB1484"/>
    <w:rsid w:val="00EB14AA"/>
    <w:rsid w:val="00EB164D"/>
    <w:rsid w:val="00EB16D7"/>
    <w:rsid w:val="00EB17BA"/>
    <w:rsid w:val="00EB19AA"/>
    <w:rsid w:val="00EB20D1"/>
    <w:rsid w:val="00EB2856"/>
    <w:rsid w:val="00EB28E8"/>
    <w:rsid w:val="00EB292F"/>
    <w:rsid w:val="00EB2A97"/>
    <w:rsid w:val="00EB2E9A"/>
    <w:rsid w:val="00EB322A"/>
    <w:rsid w:val="00EB3487"/>
    <w:rsid w:val="00EB36AA"/>
    <w:rsid w:val="00EB3749"/>
    <w:rsid w:val="00EB3AC8"/>
    <w:rsid w:val="00EB3E43"/>
    <w:rsid w:val="00EB41CF"/>
    <w:rsid w:val="00EB42CE"/>
    <w:rsid w:val="00EB45C0"/>
    <w:rsid w:val="00EB46E4"/>
    <w:rsid w:val="00EB5A17"/>
    <w:rsid w:val="00EB5B48"/>
    <w:rsid w:val="00EB5C9E"/>
    <w:rsid w:val="00EB5F54"/>
    <w:rsid w:val="00EB5F6B"/>
    <w:rsid w:val="00EB6AAF"/>
    <w:rsid w:val="00EB6B80"/>
    <w:rsid w:val="00EB6BD9"/>
    <w:rsid w:val="00EB6C2E"/>
    <w:rsid w:val="00EB7530"/>
    <w:rsid w:val="00EB755C"/>
    <w:rsid w:val="00EB7577"/>
    <w:rsid w:val="00EB7AB9"/>
    <w:rsid w:val="00EC016C"/>
    <w:rsid w:val="00EC0CCD"/>
    <w:rsid w:val="00EC0F46"/>
    <w:rsid w:val="00EC1383"/>
    <w:rsid w:val="00EC1985"/>
    <w:rsid w:val="00EC1A76"/>
    <w:rsid w:val="00EC1BFD"/>
    <w:rsid w:val="00EC2BC7"/>
    <w:rsid w:val="00EC33BF"/>
    <w:rsid w:val="00EC359D"/>
    <w:rsid w:val="00EC395F"/>
    <w:rsid w:val="00EC3B56"/>
    <w:rsid w:val="00EC410B"/>
    <w:rsid w:val="00EC430D"/>
    <w:rsid w:val="00EC46BF"/>
    <w:rsid w:val="00EC4D9E"/>
    <w:rsid w:val="00EC4FF6"/>
    <w:rsid w:val="00EC548D"/>
    <w:rsid w:val="00EC56E1"/>
    <w:rsid w:val="00EC5A5A"/>
    <w:rsid w:val="00EC5A72"/>
    <w:rsid w:val="00EC5AD5"/>
    <w:rsid w:val="00EC5CC1"/>
    <w:rsid w:val="00EC5FA5"/>
    <w:rsid w:val="00EC6882"/>
    <w:rsid w:val="00EC6F1B"/>
    <w:rsid w:val="00EC6FA8"/>
    <w:rsid w:val="00EC72A7"/>
    <w:rsid w:val="00EC746F"/>
    <w:rsid w:val="00EC7689"/>
    <w:rsid w:val="00EC7CCC"/>
    <w:rsid w:val="00EC7D67"/>
    <w:rsid w:val="00ED0277"/>
    <w:rsid w:val="00ED056B"/>
    <w:rsid w:val="00ED1484"/>
    <w:rsid w:val="00ED1760"/>
    <w:rsid w:val="00ED205B"/>
    <w:rsid w:val="00ED2404"/>
    <w:rsid w:val="00ED2CDB"/>
    <w:rsid w:val="00ED2D3F"/>
    <w:rsid w:val="00ED2D90"/>
    <w:rsid w:val="00ED2E83"/>
    <w:rsid w:val="00ED3054"/>
    <w:rsid w:val="00ED3987"/>
    <w:rsid w:val="00ED3A95"/>
    <w:rsid w:val="00ED3C02"/>
    <w:rsid w:val="00ED3DF4"/>
    <w:rsid w:val="00ED3E3E"/>
    <w:rsid w:val="00ED40EC"/>
    <w:rsid w:val="00ED44A0"/>
    <w:rsid w:val="00ED488B"/>
    <w:rsid w:val="00ED4A42"/>
    <w:rsid w:val="00ED4B02"/>
    <w:rsid w:val="00ED4BDC"/>
    <w:rsid w:val="00ED5FF8"/>
    <w:rsid w:val="00ED61AA"/>
    <w:rsid w:val="00ED61D3"/>
    <w:rsid w:val="00ED6A27"/>
    <w:rsid w:val="00ED6CF1"/>
    <w:rsid w:val="00ED70A8"/>
    <w:rsid w:val="00ED740B"/>
    <w:rsid w:val="00ED7648"/>
    <w:rsid w:val="00ED7D3A"/>
    <w:rsid w:val="00ED7E9C"/>
    <w:rsid w:val="00ED7EC4"/>
    <w:rsid w:val="00ED7ED2"/>
    <w:rsid w:val="00EE01BB"/>
    <w:rsid w:val="00EE0536"/>
    <w:rsid w:val="00EE08C0"/>
    <w:rsid w:val="00EE0A0C"/>
    <w:rsid w:val="00EE0A27"/>
    <w:rsid w:val="00EE0C7A"/>
    <w:rsid w:val="00EE0D71"/>
    <w:rsid w:val="00EE10CB"/>
    <w:rsid w:val="00EE169B"/>
    <w:rsid w:val="00EE17C5"/>
    <w:rsid w:val="00EE1E2D"/>
    <w:rsid w:val="00EE2108"/>
    <w:rsid w:val="00EE251B"/>
    <w:rsid w:val="00EE25BF"/>
    <w:rsid w:val="00EE28D0"/>
    <w:rsid w:val="00EE2B44"/>
    <w:rsid w:val="00EE3101"/>
    <w:rsid w:val="00EE31B1"/>
    <w:rsid w:val="00EE330D"/>
    <w:rsid w:val="00EE3A7F"/>
    <w:rsid w:val="00EE3CAD"/>
    <w:rsid w:val="00EE3CC5"/>
    <w:rsid w:val="00EE3DAC"/>
    <w:rsid w:val="00EE3F15"/>
    <w:rsid w:val="00EE4006"/>
    <w:rsid w:val="00EE4261"/>
    <w:rsid w:val="00EE4622"/>
    <w:rsid w:val="00EE49B5"/>
    <w:rsid w:val="00EE571B"/>
    <w:rsid w:val="00EE5AA9"/>
    <w:rsid w:val="00EE5C03"/>
    <w:rsid w:val="00EE60B8"/>
    <w:rsid w:val="00EE67B2"/>
    <w:rsid w:val="00EE6831"/>
    <w:rsid w:val="00EE6BC1"/>
    <w:rsid w:val="00EE7056"/>
    <w:rsid w:val="00EE799F"/>
    <w:rsid w:val="00EF0615"/>
    <w:rsid w:val="00EF083E"/>
    <w:rsid w:val="00EF0A91"/>
    <w:rsid w:val="00EF0BF3"/>
    <w:rsid w:val="00EF1265"/>
    <w:rsid w:val="00EF1469"/>
    <w:rsid w:val="00EF1607"/>
    <w:rsid w:val="00EF171E"/>
    <w:rsid w:val="00EF1729"/>
    <w:rsid w:val="00EF185E"/>
    <w:rsid w:val="00EF18C7"/>
    <w:rsid w:val="00EF1DE5"/>
    <w:rsid w:val="00EF1E8D"/>
    <w:rsid w:val="00EF1E91"/>
    <w:rsid w:val="00EF2009"/>
    <w:rsid w:val="00EF2466"/>
    <w:rsid w:val="00EF2B4E"/>
    <w:rsid w:val="00EF2E01"/>
    <w:rsid w:val="00EF31BA"/>
    <w:rsid w:val="00EF32A8"/>
    <w:rsid w:val="00EF366D"/>
    <w:rsid w:val="00EF36F6"/>
    <w:rsid w:val="00EF3B89"/>
    <w:rsid w:val="00EF3DCC"/>
    <w:rsid w:val="00EF3E7B"/>
    <w:rsid w:val="00EF41CA"/>
    <w:rsid w:val="00EF42A3"/>
    <w:rsid w:val="00EF47A6"/>
    <w:rsid w:val="00EF48D9"/>
    <w:rsid w:val="00EF51F1"/>
    <w:rsid w:val="00EF540D"/>
    <w:rsid w:val="00EF584E"/>
    <w:rsid w:val="00EF5887"/>
    <w:rsid w:val="00EF5948"/>
    <w:rsid w:val="00EF5BED"/>
    <w:rsid w:val="00EF64AE"/>
    <w:rsid w:val="00EF6553"/>
    <w:rsid w:val="00EF67AF"/>
    <w:rsid w:val="00EF684B"/>
    <w:rsid w:val="00EF716A"/>
    <w:rsid w:val="00EF7524"/>
    <w:rsid w:val="00EF761C"/>
    <w:rsid w:val="00EF7807"/>
    <w:rsid w:val="00EF7C93"/>
    <w:rsid w:val="00EF7EFF"/>
    <w:rsid w:val="00EF7FE0"/>
    <w:rsid w:val="00F005EF"/>
    <w:rsid w:val="00F00798"/>
    <w:rsid w:val="00F0087B"/>
    <w:rsid w:val="00F009E0"/>
    <w:rsid w:val="00F00CF4"/>
    <w:rsid w:val="00F0156F"/>
    <w:rsid w:val="00F01605"/>
    <w:rsid w:val="00F01EF8"/>
    <w:rsid w:val="00F025FE"/>
    <w:rsid w:val="00F026C8"/>
    <w:rsid w:val="00F02893"/>
    <w:rsid w:val="00F02BB3"/>
    <w:rsid w:val="00F02CD7"/>
    <w:rsid w:val="00F030E5"/>
    <w:rsid w:val="00F03BD8"/>
    <w:rsid w:val="00F03F11"/>
    <w:rsid w:val="00F04378"/>
    <w:rsid w:val="00F0448F"/>
    <w:rsid w:val="00F044ED"/>
    <w:rsid w:val="00F0464F"/>
    <w:rsid w:val="00F048B1"/>
    <w:rsid w:val="00F052A5"/>
    <w:rsid w:val="00F05421"/>
    <w:rsid w:val="00F05603"/>
    <w:rsid w:val="00F06020"/>
    <w:rsid w:val="00F06100"/>
    <w:rsid w:val="00F061B7"/>
    <w:rsid w:val="00F06540"/>
    <w:rsid w:val="00F07063"/>
    <w:rsid w:val="00F0717E"/>
    <w:rsid w:val="00F0779F"/>
    <w:rsid w:val="00F07F91"/>
    <w:rsid w:val="00F10989"/>
    <w:rsid w:val="00F10CE6"/>
    <w:rsid w:val="00F10F67"/>
    <w:rsid w:val="00F10F80"/>
    <w:rsid w:val="00F111B1"/>
    <w:rsid w:val="00F11552"/>
    <w:rsid w:val="00F117A0"/>
    <w:rsid w:val="00F12388"/>
    <w:rsid w:val="00F123D8"/>
    <w:rsid w:val="00F12989"/>
    <w:rsid w:val="00F12C92"/>
    <w:rsid w:val="00F1314A"/>
    <w:rsid w:val="00F133C8"/>
    <w:rsid w:val="00F1380D"/>
    <w:rsid w:val="00F1414E"/>
    <w:rsid w:val="00F144E3"/>
    <w:rsid w:val="00F148D3"/>
    <w:rsid w:val="00F14AD2"/>
    <w:rsid w:val="00F1503D"/>
    <w:rsid w:val="00F151E6"/>
    <w:rsid w:val="00F15247"/>
    <w:rsid w:val="00F152D5"/>
    <w:rsid w:val="00F15382"/>
    <w:rsid w:val="00F1543F"/>
    <w:rsid w:val="00F154EC"/>
    <w:rsid w:val="00F15695"/>
    <w:rsid w:val="00F15C66"/>
    <w:rsid w:val="00F15DF3"/>
    <w:rsid w:val="00F1622E"/>
    <w:rsid w:val="00F16474"/>
    <w:rsid w:val="00F16911"/>
    <w:rsid w:val="00F16C67"/>
    <w:rsid w:val="00F17344"/>
    <w:rsid w:val="00F17A1C"/>
    <w:rsid w:val="00F17C2A"/>
    <w:rsid w:val="00F17F2E"/>
    <w:rsid w:val="00F201BB"/>
    <w:rsid w:val="00F20621"/>
    <w:rsid w:val="00F20947"/>
    <w:rsid w:val="00F20EC4"/>
    <w:rsid w:val="00F2117E"/>
    <w:rsid w:val="00F21740"/>
    <w:rsid w:val="00F2239D"/>
    <w:rsid w:val="00F22752"/>
    <w:rsid w:val="00F22BE8"/>
    <w:rsid w:val="00F23022"/>
    <w:rsid w:val="00F235FC"/>
    <w:rsid w:val="00F23703"/>
    <w:rsid w:val="00F239BA"/>
    <w:rsid w:val="00F23E73"/>
    <w:rsid w:val="00F24196"/>
    <w:rsid w:val="00F2423B"/>
    <w:rsid w:val="00F24619"/>
    <w:rsid w:val="00F247CB"/>
    <w:rsid w:val="00F249B6"/>
    <w:rsid w:val="00F24A33"/>
    <w:rsid w:val="00F2539C"/>
    <w:rsid w:val="00F256E6"/>
    <w:rsid w:val="00F25740"/>
    <w:rsid w:val="00F25B50"/>
    <w:rsid w:val="00F26160"/>
    <w:rsid w:val="00F27716"/>
    <w:rsid w:val="00F27952"/>
    <w:rsid w:val="00F27AF2"/>
    <w:rsid w:val="00F27C4B"/>
    <w:rsid w:val="00F27D5A"/>
    <w:rsid w:val="00F27F5F"/>
    <w:rsid w:val="00F27FBA"/>
    <w:rsid w:val="00F3155A"/>
    <w:rsid w:val="00F320B5"/>
    <w:rsid w:val="00F32215"/>
    <w:rsid w:val="00F32728"/>
    <w:rsid w:val="00F33018"/>
    <w:rsid w:val="00F3324B"/>
    <w:rsid w:val="00F3331E"/>
    <w:rsid w:val="00F336FE"/>
    <w:rsid w:val="00F337B9"/>
    <w:rsid w:val="00F339A2"/>
    <w:rsid w:val="00F33B3A"/>
    <w:rsid w:val="00F33F26"/>
    <w:rsid w:val="00F3442F"/>
    <w:rsid w:val="00F34A08"/>
    <w:rsid w:val="00F34A9C"/>
    <w:rsid w:val="00F35390"/>
    <w:rsid w:val="00F3599B"/>
    <w:rsid w:val="00F3602B"/>
    <w:rsid w:val="00F3678A"/>
    <w:rsid w:val="00F369BC"/>
    <w:rsid w:val="00F36BD5"/>
    <w:rsid w:val="00F36D43"/>
    <w:rsid w:val="00F3760A"/>
    <w:rsid w:val="00F376AA"/>
    <w:rsid w:val="00F376D7"/>
    <w:rsid w:val="00F37FC9"/>
    <w:rsid w:val="00F37FD9"/>
    <w:rsid w:val="00F4026B"/>
    <w:rsid w:val="00F40DCF"/>
    <w:rsid w:val="00F4150B"/>
    <w:rsid w:val="00F4164F"/>
    <w:rsid w:val="00F41758"/>
    <w:rsid w:val="00F417F0"/>
    <w:rsid w:val="00F419DC"/>
    <w:rsid w:val="00F41A1A"/>
    <w:rsid w:val="00F41DC3"/>
    <w:rsid w:val="00F41F1C"/>
    <w:rsid w:val="00F41FC1"/>
    <w:rsid w:val="00F4223A"/>
    <w:rsid w:val="00F4288E"/>
    <w:rsid w:val="00F43168"/>
    <w:rsid w:val="00F43327"/>
    <w:rsid w:val="00F435FF"/>
    <w:rsid w:val="00F4368A"/>
    <w:rsid w:val="00F43843"/>
    <w:rsid w:val="00F438D3"/>
    <w:rsid w:val="00F43A43"/>
    <w:rsid w:val="00F43E9C"/>
    <w:rsid w:val="00F4410A"/>
    <w:rsid w:val="00F44371"/>
    <w:rsid w:val="00F4449A"/>
    <w:rsid w:val="00F44561"/>
    <w:rsid w:val="00F446AE"/>
    <w:rsid w:val="00F44D6E"/>
    <w:rsid w:val="00F44F45"/>
    <w:rsid w:val="00F44FE7"/>
    <w:rsid w:val="00F45297"/>
    <w:rsid w:val="00F45502"/>
    <w:rsid w:val="00F45538"/>
    <w:rsid w:val="00F4586A"/>
    <w:rsid w:val="00F45C99"/>
    <w:rsid w:val="00F46920"/>
    <w:rsid w:val="00F46A98"/>
    <w:rsid w:val="00F46C5C"/>
    <w:rsid w:val="00F46C79"/>
    <w:rsid w:val="00F47382"/>
    <w:rsid w:val="00F47401"/>
    <w:rsid w:val="00F47739"/>
    <w:rsid w:val="00F477F5"/>
    <w:rsid w:val="00F47A07"/>
    <w:rsid w:val="00F47C13"/>
    <w:rsid w:val="00F47DF1"/>
    <w:rsid w:val="00F504D7"/>
    <w:rsid w:val="00F50705"/>
    <w:rsid w:val="00F5079F"/>
    <w:rsid w:val="00F5084C"/>
    <w:rsid w:val="00F50853"/>
    <w:rsid w:val="00F50BAC"/>
    <w:rsid w:val="00F51072"/>
    <w:rsid w:val="00F51195"/>
    <w:rsid w:val="00F5136C"/>
    <w:rsid w:val="00F51420"/>
    <w:rsid w:val="00F51AD7"/>
    <w:rsid w:val="00F51D2A"/>
    <w:rsid w:val="00F522A7"/>
    <w:rsid w:val="00F52476"/>
    <w:rsid w:val="00F533AC"/>
    <w:rsid w:val="00F53AA6"/>
    <w:rsid w:val="00F53F4D"/>
    <w:rsid w:val="00F5455D"/>
    <w:rsid w:val="00F545FE"/>
    <w:rsid w:val="00F546EC"/>
    <w:rsid w:val="00F54885"/>
    <w:rsid w:val="00F54E09"/>
    <w:rsid w:val="00F54FD4"/>
    <w:rsid w:val="00F56B99"/>
    <w:rsid w:val="00F56DB2"/>
    <w:rsid w:val="00F56EDF"/>
    <w:rsid w:val="00F56F8A"/>
    <w:rsid w:val="00F5713F"/>
    <w:rsid w:val="00F5766A"/>
    <w:rsid w:val="00F60033"/>
    <w:rsid w:val="00F601DF"/>
    <w:rsid w:val="00F601FD"/>
    <w:rsid w:val="00F606F2"/>
    <w:rsid w:val="00F607FF"/>
    <w:rsid w:val="00F608F0"/>
    <w:rsid w:val="00F60AE2"/>
    <w:rsid w:val="00F61162"/>
    <w:rsid w:val="00F6119C"/>
    <w:rsid w:val="00F61318"/>
    <w:rsid w:val="00F613B2"/>
    <w:rsid w:val="00F6193D"/>
    <w:rsid w:val="00F61C40"/>
    <w:rsid w:val="00F62012"/>
    <w:rsid w:val="00F62131"/>
    <w:rsid w:val="00F624BC"/>
    <w:rsid w:val="00F62623"/>
    <w:rsid w:val="00F627BD"/>
    <w:rsid w:val="00F62BB5"/>
    <w:rsid w:val="00F62E82"/>
    <w:rsid w:val="00F6386C"/>
    <w:rsid w:val="00F639C8"/>
    <w:rsid w:val="00F63BA5"/>
    <w:rsid w:val="00F63D62"/>
    <w:rsid w:val="00F63D6C"/>
    <w:rsid w:val="00F6410F"/>
    <w:rsid w:val="00F64BCD"/>
    <w:rsid w:val="00F64CEC"/>
    <w:rsid w:val="00F64D25"/>
    <w:rsid w:val="00F64D5D"/>
    <w:rsid w:val="00F6532C"/>
    <w:rsid w:val="00F65634"/>
    <w:rsid w:val="00F65D04"/>
    <w:rsid w:val="00F6615E"/>
    <w:rsid w:val="00F6624C"/>
    <w:rsid w:val="00F668B0"/>
    <w:rsid w:val="00F66DAB"/>
    <w:rsid w:val="00F66F81"/>
    <w:rsid w:val="00F67048"/>
    <w:rsid w:val="00F677A4"/>
    <w:rsid w:val="00F67C1F"/>
    <w:rsid w:val="00F701C1"/>
    <w:rsid w:val="00F70470"/>
    <w:rsid w:val="00F707D0"/>
    <w:rsid w:val="00F7089E"/>
    <w:rsid w:val="00F708E8"/>
    <w:rsid w:val="00F7091A"/>
    <w:rsid w:val="00F709F6"/>
    <w:rsid w:val="00F70F9D"/>
    <w:rsid w:val="00F71198"/>
    <w:rsid w:val="00F71208"/>
    <w:rsid w:val="00F712A3"/>
    <w:rsid w:val="00F713A2"/>
    <w:rsid w:val="00F71C1E"/>
    <w:rsid w:val="00F71CBB"/>
    <w:rsid w:val="00F72668"/>
    <w:rsid w:val="00F72734"/>
    <w:rsid w:val="00F728A9"/>
    <w:rsid w:val="00F72E97"/>
    <w:rsid w:val="00F7339B"/>
    <w:rsid w:val="00F73690"/>
    <w:rsid w:val="00F739A7"/>
    <w:rsid w:val="00F73D1B"/>
    <w:rsid w:val="00F73F75"/>
    <w:rsid w:val="00F74277"/>
    <w:rsid w:val="00F74546"/>
    <w:rsid w:val="00F75618"/>
    <w:rsid w:val="00F759C0"/>
    <w:rsid w:val="00F7698E"/>
    <w:rsid w:val="00F7699B"/>
    <w:rsid w:val="00F76A1A"/>
    <w:rsid w:val="00F76EA7"/>
    <w:rsid w:val="00F770B0"/>
    <w:rsid w:val="00F77367"/>
    <w:rsid w:val="00F77376"/>
    <w:rsid w:val="00F773EA"/>
    <w:rsid w:val="00F77DAD"/>
    <w:rsid w:val="00F800B0"/>
    <w:rsid w:val="00F8025E"/>
    <w:rsid w:val="00F8053C"/>
    <w:rsid w:val="00F80AC2"/>
    <w:rsid w:val="00F80DA9"/>
    <w:rsid w:val="00F814CC"/>
    <w:rsid w:val="00F81560"/>
    <w:rsid w:val="00F8186B"/>
    <w:rsid w:val="00F81C5E"/>
    <w:rsid w:val="00F81D6D"/>
    <w:rsid w:val="00F821F4"/>
    <w:rsid w:val="00F82419"/>
    <w:rsid w:val="00F826C3"/>
    <w:rsid w:val="00F82CBD"/>
    <w:rsid w:val="00F82DFC"/>
    <w:rsid w:val="00F843A5"/>
    <w:rsid w:val="00F843C2"/>
    <w:rsid w:val="00F84696"/>
    <w:rsid w:val="00F85608"/>
    <w:rsid w:val="00F85916"/>
    <w:rsid w:val="00F85AC3"/>
    <w:rsid w:val="00F85BEB"/>
    <w:rsid w:val="00F85F1E"/>
    <w:rsid w:val="00F8608A"/>
    <w:rsid w:val="00F862C0"/>
    <w:rsid w:val="00F862C7"/>
    <w:rsid w:val="00F8631C"/>
    <w:rsid w:val="00F864CF"/>
    <w:rsid w:val="00F865CA"/>
    <w:rsid w:val="00F86A80"/>
    <w:rsid w:val="00F86EC7"/>
    <w:rsid w:val="00F87210"/>
    <w:rsid w:val="00F87ED7"/>
    <w:rsid w:val="00F87F62"/>
    <w:rsid w:val="00F9079D"/>
    <w:rsid w:val="00F90903"/>
    <w:rsid w:val="00F90A5A"/>
    <w:rsid w:val="00F90C33"/>
    <w:rsid w:val="00F90EE4"/>
    <w:rsid w:val="00F90F4F"/>
    <w:rsid w:val="00F911A8"/>
    <w:rsid w:val="00F915DA"/>
    <w:rsid w:val="00F917DE"/>
    <w:rsid w:val="00F919A0"/>
    <w:rsid w:val="00F91BA9"/>
    <w:rsid w:val="00F91BC2"/>
    <w:rsid w:val="00F91D58"/>
    <w:rsid w:val="00F92524"/>
    <w:rsid w:val="00F92907"/>
    <w:rsid w:val="00F92982"/>
    <w:rsid w:val="00F92BF0"/>
    <w:rsid w:val="00F92D2B"/>
    <w:rsid w:val="00F93139"/>
    <w:rsid w:val="00F9362E"/>
    <w:rsid w:val="00F93975"/>
    <w:rsid w:val="00F93B6C"/>
    <w:rsid w:val="00F93B9D"/>
    <w:rsid w:val="00F94B69"/>
    <w:rsid w:val="00F9574B"/>
    <w:rsid w:val="00F957D5"/>
    <w:rsid w:val="00F9592D"/>
    <w:rsid w:val="00F95986"/>
    <w:rsid w:val="00F959D1"/>
    <w:rsid w:val="00F95F54"/>
    <w:rsid w:val="00F960B5"/>
    <w:rsid w:val="00F9621C"/>
    <w:rsid w:val="00F962C3"/>
    <w:rsid w:val="00F966FE"/>
    <w:rsid w:val="00F96A9E"/>
    <w:rsid w:val="00F96B8E"/>
    <w:rsid w:val="00F96CC3"/>
    <w:rsid w:val="00F96D7F"/>
    <w:rsid w:val="00F97690"/>
    <w:rsid w:val="00F978FA"/>
    <w:rsid w:val="00F979BD"/>
    <w:rsid w:val="00F97DB2"/>
    <w:rsid w:val="00F97DD1"/>
    <w:rsid w:val="00FA01B0"/>
    <w:rsid w:val="00FA0791"/>
    <w:rsid w:val="00FA0A35"/>
    <w:rsid w:val="00FA10A0"/>
    <w:rsid w:val="00FA132F"/>
    <w:rsid w:val="00FA1A5A"/>
    <w:rsid w:val="00FA1ADE"/>
    <w:rsid w:val="00FA2010"/>
    <w:rsid w:val="00FA2033"/>
    <w:rsid w:val="00FA20E3"/>
    <w:rsid w:val="00FA2291"/>
    <w:rsid w:val="00FA22F2"/>
    <w:rsid w:val="00FA271A"/>
    <w:rsid w:val="00FA301F"/>
    <w:rsid w:val="00FA30B4"/>
    <w:rsid w:val="00FA3393"/>
    <w:rsid w:val="00FA346C"/>
    <w:rsid w:val="00FA3711"/>
    <w:rsid w:val="00FA3783"/>
    <w:rsid w:val="00FA3911"/>
    <w:rsid w:val="00FA3B9E"/>
    <w:rsid w:val="00FA3EB5"/>
    <w:rsid w:val="00FA3EF4"/>
    <w:rsid w:val="00FA4341"/>
    <w:rsid w:val="00FA47EC"/>
    <w:rsid w:val="00FA48B8"/>
    <w:rsid w:val="00FA50FB"/>
    <w:rsid w:val="00FA5566"/>
    <w:rsid w:val="00FA55A2"/>
    <w:rsid w:val="00FA569E"/>
    <w:rsid w:val="00FA5AC9"/>
    <w:rsid w:val="00FA5AD8"/>
    <w:rsid w:val="00FA5B7A"/>
    <w:rsid w:val="00FA5CE8"/>
    <w:rsid w:val="00FA6146"/>
    <w:rsid w:val="00FA677A"/>
    <w:rsid w:val="00FA68C3"/>
    <w:rsid w:val="00FA6CB3"/>
    <w:rsid w:val="00FA724A"/>
    <w:rsid w:val="00FA744A"/>
    <w:rsid w:val="00FA754E"/>
    <w:rsid w:val="00FA75B8"/>
    <w:rsid w:val="00FA7983"/>
    <w:rsid w:val="00FA7C75"/>
    <w:rsid w:val="00FB0000"/>
    <w:rsid w:val="00FB035B"/>
    <w:rsid w:val="00FB0D92"/>
    <w:rsid w:val="00FB0E28"/>
    <w:rsid w:val="00FB1140"/>
    <w:rsid w:val="00FB123D"/>
    <w:rsid w:val="00FB1A53"/>
    <w:rsid w:val="00FB1ADA"/>
    <w:rsid w:val="00FB1AE2"/>
    <w:rsid w:val="00FB1B00"/>
    <w:rsid w:val="00FB2D07"/>
    <w:rsid w:val="00FB343B"/>
    <w:rsid w:val="00FB387B"/>
    <w:rsid w:val="00FB3AE4"/>
    <w:rsid w:val="00FB3B39"/>
    <w:rsid w:val="00FB3ECB"/>
    <w:rsid w:val="00FB3EE4"/>
    <w:rsid w:val="00FB40A4"/>
    <w:rsid w:val="00FB43D1"/>
    <w:rsid w:val="00FB48AF"/>
    <w:rsid w:val="00FB4BF0"/>
    <w:rsid w:val="00FB4C91"/>
    <w:rsid w:val="00FB4D87"/>
    <w:rsid w:val="00FB4EC4"/>
    <w:rsid w:val="00FB4FB3"/>
    <w:rsid w:val="00FB5321"/>
    <w:rsid w:val="00FB536F"/>
    <w:rsid w:val="00FB58EB"/>
    <w:rsid w:val="00FB5B8E"/>
    <w:rsid w:val="00FB5CC2"/>
    <w:rsid w:val="00FB5D36"/>
    <w:rsid w:val="00FB5E24"/>
    <w:rsid w:val="00FB5E88"/>
    <w:rsid w:val="00FB654C"/>
    <w:rsid w:val="00FB65DA"/>
    <w:rsid w:val="00FB688C"/>
    <w:rsid w:val="00FB69DC"/>
    <w:rsid w:val="00FB69E9"/>
    <w:rsid w:val="00FB6B55"/>
    <w:rsid w:val="00FB6CEF"/>
    <w:rsid w:val="00FB702E"/>
    <w:rsid w:val="00FB7249"/>
    <w:rsid w:val="00FB72D0"/>
    <w:rsid w:val="00FB7684"/>
    <w:rsid w:val="00FB7691"/>
    <w:rsid w:val="00FB77E3"/>
    <w:rsid w:val="00FB7BF0"/>
    <w:rsid w:val="00FB7E19"/>
    <w:rsid w:val="00FC019A"/>
    <w:rsid w:val="00FC01FB"/>
    <w:rsid w:val="00FC05A9"/>
    <w:rsid w:val="00FC0785"/>
    <w:rsid w:val="00FC09E2"/>
    <w:rsid w:val="00FC0AEA"/>
    <w:rsid w:val="00FC0F12"/>
    <w:rsid w:val="00FC1878"/>
    <w:rsid w:val="00FC1B85"/>
    <w:rsid w:val="00FC1C09"/>
    <w:rsid w:val="00FC2350"/>
    <w:rsid w:val="00FC24C4"/>
    <w:rsid w:val="00FC24E3"/>
    <w:rsid w:val="00FC2995"/>
    <w:rsid w:val="00FC2A1B"/>
    <w:rsid w:val="00FC2D4A"/>
    <w:rsid w:val="00FC3100"/>
    <w:rsid w:val="00FC3A48"/>
    <w:rsid w:val="00FC3C9F"/>
    <w:rsid w:val="00FC3F10"/>
    <w:rsid w:val="00FC402A"/>
    <w:rsid w:val="00FC47BC"/>
    <w:rsid w:val="00FC4B86"/>
    <w:rsid w:val="00FC4DEE"/>
    <w:rsid w:val="00FC50D6"/>
    <w:rsid w:val="00FC5650"/>
    <w:rsid w:val="00FC588D"/>
    <w:rsid w:val="00FC610B"/>
    <w:rsid w:val="00FC637B"/>
    <w:rsid w:val="00FC69A8"/>
    <w:rsid w:val="00FC71BA"/>
    <w:rsid w:val="00FC7410"/>
    <w:rsid w:val="00FD0099"/>
    <w:rsid w:val="00FD02CA"/>
    <w:rsid w:val="00FD0345"/>
    <w:rsid w:val="00FD0C3E"/>
    <w:rsid w:val="00FD0C4F"/>
    <w:rsid w:val="00FD0D16"/>
    <w:rsid w:val="00FD0D84"/>
    <w:rsid w:val="00FD134D"/>
    <w:rsid w:val="00FD1566"/>
    <w:rsid w:val="00FD1739"/>
    <w:rsid w:val="00FD1845"/>
    <w:rsid w:val="00FD1C37"/>
    <w:rsid w:val="00FD1E92"/>
    <w:rsid w:val="00FD2068"/>
    <w:rsid w:val="00FD21D3"/>
    <w:rsid w:val="00FD24E1"/>
    <w:rsid w:val="00FD2B1A"/>
    <w:rsid w:val="00FD2EA5"/>
    <w:rsid w:val="00FD3334"/>
    <w:rsid w:val="00FD3345"/>
    <w:rsid w:val="00FD3455"/>
    <w:rsid w:val="00FD35DF"/>
    <w:rsid w:val="00FD38D8"/>
    <w:rsid w:val="00FD3C71"/>
    <w:rsid w:val="00FD4451"/>
    <w:rsid w:val="00FD4B12"/>
    <w:rsid w:val="00FD4FD9"/>
    <w:rsid w:val="00FD58B2"/>
    <w:rsid w:val="00FD5EB0"/>
    <w:rsid w:val="00FD60B3"/>
    <w:rsid w:val="00FD633F"/>
    <w:rsid w:val="00FD6437"/>
    <w:rsid w:val="00FD64CB"/>
    <w:rsid w:val="00FD652E"/>
    <w:rsid w:val="00FD65AA"/>
    <w:rsid w:val="00FD6ED3"/>
    <w:rsid w:val="00FD6FEF"/>
    <w:rsid w:val="00FD7AF4"/>
    <w:rsid w:val="00FD7B3D"/>
    <w:rsid w:val="00FD7E28"/>
    <w:rsid w:val="00FE0332"/>
    <w:rsid w:val="00FE03AB"/>
    <w:rsid w:val="00FE04DC"/>
    <w:rsid w:val="00FE086D"/>
    <w:rsid w:val="00FE1041"/>
    <w:rsid w:val="00FE17EE"/>
    <w:rsid w:val="00FE19A4"/>
    <w:rsid w:val="00FE1A59"/>
    <w:rsid w:val="00FE1B7F"/>
    <w:rsid w:val="00FE286E"/>
    <w:rsid w:val="00FE2EBA"/>
    <w:rsid w:val="00FE2F9A"/>
    <w:rsid w:val="00FE30CE"/>
    <w:rsid w:val="00FE31FA"/>
    <w:rsid w:val="00FE3888"/>
    <w:rsid w:val="00FE4155"/>
    <w:rsid w:val="00FE41A1"/>
    <w:rsid w:val="00FE490F"/>
    <w:rsid w:val="00FE52CE"/>
    <w:rsid w:val="00FE5CD9"/>
    <w:rsid w:val="00FE5F40"/>
    <w:rsid w:val="00FE60F6"/>
    <w:rsid w:val="00FE67CD"/>
    <w:rsid w:val="00FE6A35"/>
    <w:rsid w:val="00FE704C"/>
    <w:rsid w:val="00FE72F7"/>
    <w:rsid w:val="00FE76A9"/>
    <w:rsid w:val="00FE77F8"/>
    <w:rsid w:val="00FE7856"/>
    <w:rsid w:val="00FE7A33"/>
    <w:rsid w:val="00FE7B6C"/>
    <w:rsid w:val="00FF02AF"/>
    <w:rsid w:val="00FF05BE"/>
    <w:rsid w:val="00FF072A"/>
    <w:rsid w:val="00FF0B37"/>
    <w:rsid w:val="00FF1034"/>
    <w:rsid w:val="00FF1898"/>
    <w:rsid w:val="00FF18BB"/>
    <w:rsid w:val="00FF195A"/>
    <w:rsid w:val="00FF1ED8"/>
    <w:rsid w:val="00FF23C5"/>
    <w:rsid w:val="00FF25C3"/>
    <w:rsid w:val="00FF2E1C"/>
    <w:rsid w:val="00FF2F31"/>
    <w:rsid w:val="00FF3295"/>
    <w:rsid w:val="00FF3871"/>
    <w:rsid w:val="00FF3A1A"/>
    <w:rsid w:val="00FF414B"/>
    <w:rsid w:val="00FF42DC"/>
    <w:rsid w:val="00FF44B7"/>
    <w:rsid w:val="00FF470B"/>
    <w:rsid w:val="00FF4728"/>
    <w:rsid w:val="00FF4CE6"/>
    <w:rsid w:val="00FF52A2"/>
    <w:rsid w:val="00FF52C3"/>
    <w:rsid w:val="00FF533D"/>
    <w:rsid w:val="00FF5F8D"/>
    <w:rsid w:val="00FF60FA"/>
    <w:rsid w:val="00FF6136"/>
    <w:rsid w:val="00FF663F"/>
    <w:rsid w:val="00FF6B5E"/>
    <w:rsid w:val="00FF6B78"/>
    <w:rsid w:val="00FF6EF6"/>
    <w:rsid w:val="00FF745F"/>
    <w:rsid w:val="00FF756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0730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0730A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0730A8"/>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0730A8"/>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0730A8"/>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0730A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0730A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0730A8"/>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Nadpis9">
    <w:name w:val="heading 9"/>
    <w:basedOn w:val="Normln"/>
    <w:next w:val="Normln"/>
    <w:link w:val="Nadpis9Char"/>
    <w:uiPriority w:val="9"/>
    <w:semiHidden/>
    <w:unhideWhenUsed/>
    <w:qFormat/>
    <w:rsid w:val="000730A8"/>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724AC3"/>
    <w:pPr>
      <w:ind w:left="720"/>
      <w:contextualSpacing/>
    </w:pPr>
  </w:style>
  <w:style w:type="paragraph" w:styleId="Textbubliny">
    <w:name w:val="Balloon Text"/>
    <w:basedOn w:val="Normln"/>
    <w:link w:val="TextbublinyChar"/>
    <w:uiPriority w:val="99"/>
    <w:semiHidden/>
    <w:unhideWhenUsed/>
    <w:rsid w:val="00A9704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7042"/>
    <w:rPr>
      <w:rFonts w:ascii="Tahoma" w:hAnsi="Tahoma" w:cs="Tahoma"/>
      <w:sz w:val="16"/>
      <w:szCs w:val="16"/>
    </w:rPr>
  </w:style>
  <w:style w:type="paragraph" w:styleId="Zhlav">
    <w:name w:val="header"/>
    <w:basedOn w:val="Normln"/>
    <w:link w:val="ZhlavChar"/>
    <w:uiPriority w:val="99"/>
    <w:unhideWhenUsed/>
    <w:rsid w:val="00AF709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F709C"/>
  </w:style>
  <w:style w:type="paragraph" w:styleId="Zpat">
    <w:name w:val="footer"/>
    <w:basedOn w:val="Normln"/>
    <w:link w:val="ZpatChar"/>
    <w:uiPriority w:val="99"/>
    <w:unhideWhenUsed/>
    <w:rsid w:val="00AF709C"/>
    <w:pPr>
      <w:tabs>
        <w:tab w:val="center" w:pos="4536"/>
        <w:tab w:val="right" w:pos="9072"/>
      </w:tabs>
      <w:spacing w:after="0" w:line="240" w:lineRule="auto"/>
    </w:pPr>
  </w:style>
  <w:style w:type="character" w:customStyle="1" w:styleId="ZpatChar">
    <w:name w:val="Zápatí Char"/>
    <w:basedOn w:val="Standardnpsmoodstavce"/>
    <w:link w:val="Zpat"/>
    <w:uiPriority w:val="99"/>
    <w:rsid w:val="00AF709C"/>
  </w:style>
  <w:style w:type="character" w:styleId="Hypertextovodkaz">
    <w:name w:val="Hyperlink"/>
    <w:basedOn w:val="Standardnpsmoodstavce"/>
    <w:uiPriority w:val="99"/>
    <w:unhideWhenUsed/>
    <w:rsid w:val="00E465AA"/>
    <w:rPr>
      <w:color w:val="0000FF"/>
      <w:u w:val="single"/>
    </w:rPr>
  </w:style>
  <w:style w:type="paragraph" w:styleId="AdresaHTML">
    <w:name w:val="HTML Address"/>
    <w:basedOn w:val="Normln"/>
    <w:link w:val="AdresaHTMLChar"/>
    <w:uiPriority w:val="99"/>
    <w:semiHidden/>
    <w:unhideWhenUsed/>
    <w:rsid w:val="000730A8"/>
    <w:pPr>
      <w:spacing w:after="0" w:line="240" w:lineRule="auto"/>
    </w:pPr>
    <w:rPr>
      <w:i/>
      <w:iCs/>
    </w:rPr>
  </w:style>
  <w:style w:type="character" w:customStyle="1" w:styleId="AdresaHTMLChar">
    <w:name w:val="Adresa HTML Char"/>
    <w:basedOn w:val="Standardnpsmoodstavce"/>
    <w:link w:val="AdresaHTML"/>
    <w:uiPriority w:val="99"/>
    <w:semiHidden/>
    <w:rsid w:val="000730A8"/>
    <w:rPr>
      <w:i/>
      <w:iCs/>
    </w:rPr>
  </w:style>
  <w:style w:type="paragraph" w:styleId="Adresanaoblku">
    <w:name w:val="envelope address"/>
    <w:basedOn w:val="Normln"/>
    <w:uiPriority w:val="99"/>
    <w:semiHidden/>
    <w:unhideWhenUsed/>
    <w:rsid w:val="000730A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Bezmezer">
    <w:name w:val="No Spacing"/>
    <w:uiPriority w:val="1"/>
    <w:qFormat/>
    <w:rsid w:val="000730A8"/>
    <w:pPr>
      <w:spacing w:after="0" w:line="240" w:lineRule="auto"/>
    </w:pPr>
  </w:style>
  <w:style w:type="paragraph" w:styleId="Bibliografie">
    <w:name w:val="Bibliography"/>
    <w:basedOn w:val="Normln"/>
    <w:next w:val="Normln"/>
    <w:uiPriority w:val="37"/>
    <w:semiHidden/>
    <w:unhideWhenUsed/>
    <w:rsid w:val="000730A8"/>
  </w:style>
  <w:style w:type="paragraph" w:styleId="Citt">
    <w:name w:val="Quote"/>
    <w:basedOn w:val="Normln"/>
    <w:next w:val="Normln"/>
    <w:link w:val="CittChar"/>
    <w:uiPriority w:val="29"/>
    <w:qFormat/>
    <w:rsid w:val="000730A8"/>
    <w:rPr>
      <w:i/>
      <w:iCs/>
      <w:color w:val="000000" w:themeColor="text1"/>
    </w:rPr>
  </w:style>
  <w:style w:type="character" w:customStyle="1" w:styleId="CittChar">
    <w:name w:val="Citát Char"/>
    <w:basedOn w:val="Standardnpsmoodstavce"/>
    <w:link w:val="Citt"/>
    <w:uiPriority w:val="29"/>
    <w:rsid w:val="000730A8"/>
    <w:rPr>
      <w:i/>
      <w:iCs/>
      <w:color w:val="000000" w:themeColor="text1"/>
    </w:rPr>
  </w:style>
  <w:style w:type="paragraph" w:styleId="slovanseznam">
    <w:name w:val="List Number"/>
    <w:basedOn w:val="Normln"/>
    <w:uiPriority w:val="99"/>
    <w:semiHidden/>
    <w:unhideWhenUsed/>
    <w:rsid w:val="000730A8"/>
    <w:pPr>
      <w:numPr>
        <w:numId w:val="1"/>
      </w:numPr>
      <w:contextualSpacing/>
    </w:pPr>
  </w:style>
  <w:style w:type="paragraph" w:styleId="slovanseznam2">
    <w:name w:val="List Number 2"/>
    <w:basedOn w:val="Normln"/>
    <w:uiPriority w:val="99"/>
    <w:semiHidden/>
    <w:unhideWhenUsed/>
    <w:rsid w:val="000730A8"/>
    <w:pPr>
      <w:numPr>
        <w:numId w:val="2"/>
      </w:numPr>
      <w:contextualSpacing/>
    </w:pPr>
  </w:style>
  <w:style w:type="paragraph" w:styleId="slovanseznam3">
    <w:name w:val="List Number 3"/>
    <w:basedOn w:val="Normln"/>
    <w:uiPriority w:val="99"/>
    <w:semiHidden/>
    <w:unhideWhenUsed/>
    <w:rsid w:val="000730A8"/>
    <w:pPr>
      <w:numPr>
        <w:numId w:val="3"/>
      </w:numPr>
      <w:contextualSpacing/>
    </w:pPr>
  </w:style>
  <w:style w:type="paragraph" w:styleId="slovanseznam4">
    <w:name w:val="List Number 4"/>
    <w:basedOn w:val="Normln"/>
    <w:uiPriority w:val="99"/>
    <w:semiHidden/>
    <w:unhideWhenUsed/>
    <w:rsid w:val="000730A8"/>
    <w:pPr>
      <w:numPr>
        <w:numId w:val="4"/>
      </w:numPr>
      <w:contextualSpacing/>
    </w:pPr>
  </w:style>
  <w:style w:type="paragraph" w:styleId="slovanseznam5">
    <w:name w:val="List Number 5"/>
    <w:basedOn w:val="Normln"/>
    <w:uiPriority w:val="99"/>
    <w:semiHidden/>
    <w:unhideWhenUsed/>
    <w:rsid w:val="000730A8"/>
    <w:pPr>
      <w:numPr>
        <w:numId w:val="5"/>
      </w:numPr>
      <w:contextualSpacing/>
    </w:pPr>
  </w:style>
  <w:style w:type="paragraph" w:styleId="Datum">
    <w:name w:val="Date"/>
    <w:basedOn w:val="Normln"/>
    <w:next w:val="Normln"/>
    <w:link w:val="DatumChar"/>
    <w:uiPriority w:val="99"/>
    <w:semiHidden/>
    <w:unhideWhenUsed/>
    <w:rsid w:val="000730A8"/>
  </w:style>
  <w:style w:type="character" w:customStyle="1" w:styleId="DatumChar">
    <w:name w:val="Datum Char"/>
    <w:basedOn w:val="Standardnpsmoodstavce"/>
    <w:link w:val="Datum"/>
    <w:uiPriority w:val="99"/>
    <w:semiHidden/>
    <w:rsid w:val="000730A8"/>
  </w:style>
  <w:style w:type="paragraph" w:styleId="FormtovanvHTML">
    <w:name w:val="HTML Preformatted"/>
    <w:basedOn w:val="Normln"/>
    <w:link w:val="FormtovanvHTMLChar"/>
    <w:uiPriority w:val="99"/>
    <w:semiHidden/>
    <w:unhideWhenUsed/>
    <w:rsid w:val="000730A8"/>
    <w:pPr>
      <w:spacing w:after="0" w:line="240" w:lineRule="auto"/>
    </w:pPr>
    <w:rPr>
      <w:rFonts w:ascii="Consolas" w:hAnsi="Consolas"/>
      <w:szCs w:val="20"/>
    </w:rPr>
  </w:style>
  <w:style w:type="character" w:customStyle="1" w:styleId="FormtovanvHTMLChar">
    <w:name w:val="Formátovaný v HTML Char"/>
    <w:basedOn w:val="Standardnpsmoodstavce"/>
    <w:link w:val="FormtovanvHTML"/>
    <w:uiPriority w:val="99"/>
    <w:semiHidden/>
    <w:rsid w:val="000730A8"/>
    <w:rPr>
      <w:rFonts w:ascii="Consolas" w:hAnsi="Consolas"/>
      <w:szCs w:val="20"/>
    </w:rPr>
  </w:style>
  <w:style w:type="paragraph" w:styleId="Hlavikaobsahu">
    <w:name w:val="toa heading"/>
    <w:basedOn w:val="Normln"/>
    <w:next w:val="Normln"/>
    <w:uiPriority w:val="99"/>
    <w:semiHidden/>
    <w:unhideWhenUsed/>
    <w:rsid w:val="000730A8"/>
    <w:pPr>
      <w:spacing w:before="120"/>
    </w:pPr>
    <w:rPr>
      <w:rFonts w:asciiTheme="majorHAnsi" w:eastAsiaTheme="majorEastAsia" w:hAnsiTheme="majorHAnsi" w:cstheme="majorBidi"/>
      <w:b/>
      <w:bCs/>
      <w:sz w:val="24"/>
      <w:szCs w:val="24"/>
    </w:rPr>
  </w:style>
  <w:style w:type="paragraph" w:styleId="Rejstk1">
    <w:name w:val="index 1"/>
    <w:basedOn w:val="Normln"/>
    <w:next w:val="Normln"/>
    <w:autoRedefine/>
    <w:uiPriority w:val="99"/>
    <w:semiHidden/>
    <w:unhideWhenUsed/>
    <w:rsid w:val="000730A8"/>
    <w:pPr>
      <w:spacing w:after="0" w:line="240" w:lineRule="auto"/>
      <w:ind w:left="200" w:hanging="200"/>
    </w:pPr>
  </w:style>
  <w:style w:type="paragraph" w:styleId="Hlavikarejstku">
    <w:name w:val="index heading"/>
    <w:basedOn w:val="Normln"/>
    <w:next w:val="Rejstk1"/>
    <w:uiPriority w:val="99"/>
    <w:semiHidden/>
    <w:unhideWhenUsed/>
    <w:rsid w:val="000730A8"/>
    <w:rPr>
      <w:rFonts w:asciiTheme="majorHAnsi" w:eastAsiaTheme="majorEastAsia" w:hAnsiTheme="majorHAnsi" w:cstheme="majorBidi"/>
      <w:b/>
      <w:bCs/>
    </w:rPr>
  </w:style>
  <w:style w:type="character" w:customStyle="1" w:styleId="Nadpis1Char">
    <w:name w:val="Nadpis 1 Char"/>
    <w:basedOn w:val="Standardnpsmoodstavce"/>
    <w:link w:val="Nadpis1"/>
    <w:uiPriority w:val="9"/>
    <w:rsid w:val="000730A8"/>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semiHidden/>
    <w:rsid w:val="000730A8"/>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semiHidden/>
    <w:rsid w:val="000730A8"/>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semiHidden/>
    <w:rsid w:val="000730A8"/>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0730A8"/>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0730A8"/>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0730A8"/>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0730A8"/>
    <w:rPr>
      <w:rFonts w:asciiTheme="majorHAnsi" w:eastAsiaTheme="majorEastAsia" w:hAnsiTheme="majorHAnsi" w:cstheme="majorBidi"/>
      <w:color w:val="404040" w:themeColor="text1" w:themeTint="BF"/>
      <w:szCs w:val="20"/>
    </w:rPr>
  </w:style>
  <w:style w:type="character" w:customStyle="1" w:styleId="Nadpis9Char">
    <w:name w:val="Nadpis 9 Char"/>
    <w:basedOn w:val="Standardnpsmoodstavce"/>
    <w:link w:val="Nadpis9"/>
    <w:uiPriority w:val="9"/>
    <w:semiHidden/>
    <w:rsid w:val="000730A8"/>
    <w:rPr>
      <w:rFonts w:asciiTheme="majorHAnsi" w:eastAsiaTheme="majorEastAsia" w:hAnsiTheme="majorHAnsi" w:cstheme="majorBidi"/>
      <w:i/>
      <w:iCs/>
      <w:color w:val="404040" w:themeColor="text1" w:themeTint="BF"/>
      <w:szCs w:val="20"/>
    </w:rPr>
  </w:style>
  <w:style w:type="paragraph" w:styleId="Nadpisobsahu">
    <w:name w:val="TOC Heading"/>
    <w:basedOn w:val="Nadpis1"/>
    <w:next w:val="Normln"/>
    <w:uiPriority w:val="39"/>
    <w:semiHidden/>
    <w:unhideWhenUsed/>
    <w:qFormat/>
    <w:rsid w:val="000730A8"/>
    <w:pPr>
      <w:outlineLvl w:val="9"/>
    </w:pPr>
  </w:style>
  <w:style w:type="paragraph" w:styleId="Nadpispoznmky">
    <w:name w:val="Note Heading"/>
    <w:basedOn w:val="Normln"/>
    <w:next w:val="Normln"/>
    <w:link w:val="NadpispoznmkyChar"/>
    <w:uiPriority w:val="99"/>
    <w:semiHidden/>
    <w:unhideWhenUsed/>
    <w:rsid w:val="000730A8"/>
    <w:pPr>
      <w:spacing w:after="0" w:line="240" w:lineRule="auto"/>
    </w:pPr>
  </w:style>
  <w:style w:type="character" w:customStyle="1" w:styleId="NadpispoznmkyChar">
    <w:name w:val="Nadpis poznámky Char"/>
    <w:basedOn w:val="Standardnpsmoodstavce"/>
    <w:link w:val="Nadpispoznmky"/>
    <w:uiPriority w:val="99"/>
    <w:semiHidden/>
    <w:rsid w:val="000730A8"/>
  </w:style>
  <w:style w:type="paragraph" w:styleId="Nzev">
    <w:name w:val="Title"/>
    <w:basedOn w:val="Normln"/>
    <w:next w:val="Normln"/>
    <w:link w:val="NzevChar"/>
    <w:uiPriority w:val="10"/>
    <w:qFormat/>
    <w:rsid w:val="000730A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0730A8"/>
    <w:rPr>
      <w:rFonts w:asciiTheme="majorHAnsi" w:eastAsiaTheme="majorEastAsia" w:hAnsiTheme="majorHAnsi" w:cstheme="majorBidi"/>
      <w:color w:val="17365D" w:themeColor="text2" w:themeShade="BF"/>
      <w:spacing w:val="5"/>
      <w:kern w:val="28"/>
      <w:sz w:val="52"/>
      <w:szCs w:val="52"/>
    </w:rPr>
  </w:style>
  <w:style w:type="paragraph" w:styleId="Normlnweb">
    <w:name w:val="Normal (Web)"/>
    <w:basedOn w:val="Normln"/>
    <w:uiPriority w:val="99"/>
    <w:semiHidden/>
    <w:unhideWhenUsed/>
    <w:rsid w:val="000730A8"/>
    <w:rPr>
      <w:rFonts w:cs="Times New Roman"/>
      <w:sz w:val="24"/>
      <w:szCs w:val="24"/>
    </w:rPr>
  </w:style>
  <w:style w:type="paragraph" w:styleId="Normlnodsazen">
    <w:name w:val="Normal Indent"/>
    <w:basedOn w:val="Normln"/>
    <w:uiPriority w:val="99"/>
    <w:semiHidden/>
    <w:unhideWhenUsed/>
    <w:rsid w:val="000730A8"/>
    <w:pPr>
      <w:ind w:left="708"/>
    </w:pPr>
  </w:style>
  <w:style w:type="paragraph" w:styleId="Obsah1">
    <w:name w:val="toc 1"/>
    <w:basedOn w:val="Normln"/>
    <w:next w:val="Normln"/>
    <w:autoRedefine/>
    <w:uiPriority w:val="39"/>
    <w:semiHidden/>
    <w:unhideWhenUsed/>
    <w:rsid w:val="000730A8"/>
    <w:pPr>
      <w:spacing w:after="100"/>
    </w:pPr>
  </w:style>
  <w:style w:type="paragraph" w:styleId="Obsah2">
    <w:name w:val="toc 2"/>
    <w:basedOn w:val="Normln"/>
    <w:next w:val="Normln"/>
    <w:autoRedefine/>
    <w:uiPriority w:val="39"/>
    <w:semiHidden/>
    <w:unhideWhenUsed/>
    <w:rsid w:val="000730A8"/>
    <w:pPr>
      <w:spacing w:after="100"/>
      <w:ind w:left="200"/>
    </w:pPr>
  </w:style>
  <w:style w:type="paragraph" w:styleId="Obsah3">
    <w:name w:val="toc 3"/>
    <w:basedOn w:val="Normln"/>
    <w:next w:val="Normln"/>
    <w:autoRedefine/>
    <w:uiPriority w:val="39"/>
    <w:semiHidden/>
    <w:unhideWhenUsed/>
    <w:rsid w:val="000730A8"/>
    <w:pPr>
      <w:spacing w:after="100"/>
      <w:ind w:left="400"/>
    </w:pPr>
  </w:style>
  <w:style w:type="paragraph" w:styleId="Obsah4">
    <w:name w:val="toc 4"/>
    <w:basedOn w:val="Normln"/>
    <w:next w:val="Normln"/>
    <w:autoRedefine/>
    <w:uiPriority w:val="39"/>
    <w:semiHidden/>
    <w:unhideWhenUsed/>
    <w:rsid w:val="000730A8"/>
    <w:pPr>
      <w:spacing w:after="100"/>
      <w:ind w:left="600"/>
    </w:pPr>
  </w:style>
  <w:style w:type="paragraph" w:styleId="Obsah5">
    <w:name w:val="toc 5"/>
    <w:basedOn w:val="Normln"/>
    <w:next w:val="Normln"/>
    <w:autoRedefine/>
    <w:uiPriority w:val="39"/>
    <w:semiHidden/>
    <w:unhideWhenUsed/>
    <w:rsid w:val="000730A8"/>
    <w:pPr>
      <w:spacing w:after="100"/>
      <w:ind w:left="800"/>
    </w:pPr>
  </w:style>
  <w:style w:type="paragraph" w:styleId="Obsah6">
    <w:name w:val="toc 6"/>
    <w:basedOn w:val="Normln"/>
    <w:next w:val="Normln"/>
    <w:autoRedefine/>
    <w:uiPriority w:val="39"/>
    <w:semiHidden/>
    <w:unhideWhenUsed/>
    <w:rsid w:val="000730A8"/>
    <w:pPr>
      <w:spacing w:after="100"/>
      <w:ind w:left="1000"/>
    </w:pPr>
  </w:style>
  <w:style w:type="paragraph" w:styleId="Obsah7">
    <w:name w:val="toc 7"/>
    <w:basedOn w:val="Normln"/>
    <w:next w:val="Normln"/>
    <w:autoRedefine/>
    <w:uiPriority w:val="39"/>
    <w:semiHidden/>
    <w:unhideWhenUsed/>
    <w:rsid w:val="000730A8"/>
    <w:pPr>
      <w:spacing w:after="100"/>
      <w:ind w:left="1200"/>
    </w:pPr>
  </w:style>
  <w:style w:type="paragraph" w:styleId="Obsah8">
    <w:name w:val="toc 8"/>
    <w:basedOn w:val="Normln"/>
    <w:next w:val="Normln"/>
    <w:autoRedefine/>
    <w:uiPriority w:val="39"/>
    <w:semiHidden/>
    <w:unhideWhenUsed/>
    <w:rsid w:val="000730A8"/>
    <w:pPr>
      <w:spacing w:after="100"/>
      <w:ind w:left="1400"/>
    </w:pPr>
  </w:style>
  <w:style w:type="paragraph" w:styleId="Obsah9">
    <w:name w:val="toc 9"/>
    <w:basedOn w:val="Normln"/>
    <w:next w:val="Normln"/>
    <w:autoRedefine/>
    <w:uiPriority w:val="39"/>
    <w:semiHidden/>
    <w:unhideWhenUsed/>
    <w:rsid w:val="000730A8"/>
    <w:pPr>
      <w:spacing w:after="100"/>
      <w:ind w:left="1600"/>
    </w:pPr>
  </w:style>
  <w:style w:type="paragraph" w:styleId="Osloven">
    <w:name w:val="Salutation"/>
    <w:basedOn w:val="Normln"/>
    <w:next w:val="Normln"/>
    <w:link w:val="OslovenChar"/>
    <w:uiPriority w:val="99"/>
    <w:semiHidden/>
    <w:unhideWhenUsed/>
    <w:rsid w:val="000730A8"/>
  </w:style>
  <w:style w:type="character" w:customStyle="1" w:styleId="OslovenChar">
    <w:name w:val="Oslovení Char"/>
    <w:basedOn w:val="Standardnpsmoodstavce"/>
    <w:link w:val="Osloven"/>
    <w:uiPriority w:val="99"/>
    <w:semiHidden/>
    <w:rsid w:val="000730A8"/>
  </w:style>
  <w:style w:type="paragraph" w:styleId="Podpis">
    <w:name w:val="Signature"/>
    <w:basedOn w:val="Normln"/>
    <w:link w:val="PodpisChar"/>
    <w:uiPriority w:val="99"/>
    <w:semiHidden/>
    <w:unhideWhenUsed/>
    <w:rsid w:val="000730A8"/>
    <w:pPr>
      <w:spacing w:after="0" w:line="240" w:lineRule="auto"/>
      <w:ind w:left="4252"/>
    </w:pPr>
  </w:style>
  <w:style w:type="character" w:customStyle="1" w:styleId="PodpisChar">
    <w:name w:val="Podpis Char"/>
    <w:basedOn w:val="Standardnpsmoodstavce"/>
    <w:link w:val="Podpis"/>
    <w:uiPriority w:val="99"/>
    <w:semiHidden/>
    <w:rsid w:val="000730A8"/>
  </w:style>
  <w:style w:type="paragraph" w:styleId="Podpise-mailu">
    <w:name w:val="E-mail Signature"/>
    <w:basedOn w:val="Normln"/>
    <w:link w:val="Podpise-mailuChar"/>
    <w:uiPriority w:val="99"/>
    <w:semiHidden/>
    <w:unhideWhenUsed/>
    <w:rsid w:val="000730A8"/>
    <w:pPr>
      <w:spacing w:after="0" w:line="240" w:lineRule="auto"/>
    </w:pPr>
  </w:style>
  <w:style w:type="character" w:customStyle="1" w:styleId="Podpise-mailuChar">
    <w:name w:val="Podpis e-mailu Char"/>
    <w:basedOn w:val="Standardnpsmoodstavce"/>
    <w:link w:val="Podpise-mailu"/>
    <w:uiPriority w:val="99"/>
    <w:semiHidden/>
    <w:rsid w:val="000730A8"/>
  </w:style>
  <w:style w:type="paragraph" w:styleId="Podtitul">
    <w:name w:val="Subtitle"/>
    <w:basedOn w:val="Normln"/>
    <w:next w:val="Normln"/>
    <w:link w:val="PodtitulChar"/>
    <w:uiPriority w:val="11"/>
    <w:qFormat/>
    <w:rsid w:val="000730A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Standardnpsmoodstavce"/>
    <w:link w:val="Podtitul"/>
    <w:uiPriority w:val="11"/>
    <w:rsid w:val="000730A8"/>
    <w:rPr>
      <w:rFonts w:asciiTheme="majorHAnsi" w:eastAsiaTheme="majorEastAsia" w:hAnsiTheme="majorHAnsi" w:cstheme="majorBidi"/>
      <w:i/>
      <w:iCs/>
      <w:color w:val="4F81BD" w:themeColor="accent1"/>
      <w:spacing w:val="15"/>
      <w:sz w:val="24"/>
      <w:szCs w:val="24"/>
    </w:rPr>
  </w:style>
  <w:style w:type="paragraph" w:styleId="Pokraovnseznamu">
    <w:name w:val="List Continue"/>
    <w:basedOn w:val="Normln"/>
    <w:uiPriority w:val="99"/>
    <w:semiHidden/>
    <w:unhideWhenUsed/>
    <w:rsid w:val="000730A8"/>
    <w:pPr>
      <w:spacing w:after="120"/>
      <w:ind w:left="283"/>
      <w:contextualSpacing/>
    </w:pPr>
  </w:style>
  <w:style w:type="paragraph" w:styleId="Pokraovnseznamu2">
    <w:name w:val="List Continue 2"/>
    <w:basedOn w:val="Normln"/>
    <w:uiPriority w:val="99"/>
    <w:semiHidden/>
    <w:unhideWhenUsed/>
    <w:rsid w:val="000730A8"/>
    <w:pPr>
      <w:spacing w:after="120"/>
      <w:ind w:left="566"/>
      <w:contextualSpacing/>
    </w:pPr>
  </w:style>
  <w:style w:type="paragraph" w:styleId="Pokraovnseznamu3">
    <w:name w:val="List Continue 3"/>
    <w:basedOn w:val="Normln"/>
    <w:uiPriority w:val="99"/>
    <w:semiHidden/>
    <w:unhideWhenUsed/>
    <w:rsid w:val="000730A8"/>
    <w:pPr>
      <w:spacing w:after="120"/>
      <w:ind w:left="849"/>
      <w:contextualSpacing/>
    </w:pPr>
  </w:style>
  <w:style w:type="paragraph" w:styleId="Pokraovnseznamu4">
    <w:name w:val="List Continue 4"/>
    <w:basedOn w:val="Normln"/>
    <w:uiPriority w:val="99"/>
    <w:semiHidden/>
    <w:unhideWhenUsed/>
    <w:rsid w:val="000730A8"/>
    <w:pPr>
      <w:spacing w:after="120"/>
      <w:ind w:left="1132"/>
      <w:contextualSpacing/>
    </w:pPr>
  </w:style>
  <w:style w:type="paragraph" w:styleId="Pokraovnseznamu5">
    <w:name w:val="List Continue 5"/>
    <w:basedOn w:val="Normln"/>
    <w:uiPriority w:val="99"/>
    <w:semiHidden/>
    <w:unhideWhenUsed/>
    <w:rsid w:val="000730A8"/>
    <w:pPr>
      <w:spacing w:after="120"/>
      <w:ind w:left="1415"/>
      <w:contextualSpacing/>
    </w:pPr>
  </w:style>
  <w:style w:type="paragraph" w:styleId="Prosttext">
    <w:name w:val="Plain Text"/>
    <w:basedOn w:val="Normln"/>
    <w:link w:val="ProsttextChar"/>
    <w:uiPriority w:val="99"/>
    <w:semiHidden/>
    <w:unhideWhenUsed/>
    <w:rsid w:val="000730A8"/>
    <w:pPr>
      <w:spacing w:after="0" w:line="240" w:lineRule="auto"/>
    </w:pPr>
    <w:rPr>
      <w:rFonts w:ascii="Consolas" w:hAnsi="Consolas"/>
      <w:sz w:val="21"/>
      <w:szCs w:val="21"/>
    </w:rPr>
  </w:style>
  <w:style w:type="character" w:customStyle="1" w:styleId="ProsttextChar">
    <w:name w:val="Prostý text Char"/>
    <w:basedOn w:val="Standardnpsmoodstavce"/>
    <w:link w:val="Prosttext"/>
    <w:uiPriority w:val="99"/>
    <w:semiHidden/>
    <w:rsid w:val="000730A8"/>
    <w:rPr>
      <w:rFonts w:ascii="Consolas" w:hAnsi="Consolas"/>
      <w:sz w:val="21"/>
      <w:szCs w:val="21"/>
    </w:rPr>
  </w:style>
  <w:style w:type="paragraph" w:styleId="Textkomente">
    <w:name w:val="annotation text"/>
    <w:basedOn w:val="Normln"/>
    <w:link w:val="TextkomenteChar"/>
    <w:uiPriority w:val="99"/>
    <w:semiHidden/>
    <w:unhideWhenUsed/>
    <w:rsid w:val="000730A8"/>
    <w:pPr>
      <w:spacing w:line="240" w:lineRule="auto"/>
    </w:pPr>
    <w:rPr>
      <w:szCs w:val="20"/>
    </w:rPr>
  </w:style>
  <w:style w:type="character" w:customStyle="1" w:styleId="TextkomenteChar">
    <w:name w:val="Text komentáře Char"/>
    <w:basedOn w:val="Standardnpsmoodstavce"/>
    <w:link w:val="Textkomente"/>
    <w:uiPriority w:val="99"/>
    <w:semiHidden/>
    <w:rsid w:val="000730A8"/>
    <w:rPr>
      <w:szCs w:val="20"/>
    </w:rPr>
  </w:style>
  <w:style w:type="paragraph" w:styleId="Pedmtkomente">
    <w:name w:val="annotation subject"/>
    <w:basedOn w:val="Textkomente"/>
    <w:next w:val="Textkomente"/>
    <w:link w:val="PedmtkomenteChar"/>
    <w:uiPriority w:val="99"/>
    <w:semiHidden/>
    <w:unhideWhenUsed/>
    <w:rsid w:val="000730A8"/>
    <w:rPr>
      <w:b/>
      <w:bCs/>
    </w:rPr>
  </w:style>
  <w:style w:type="character" w:customStyle="1" w:styleId="PedmtkomenteChar">
    <w:name w:val="Předmět komentáře Char"/>
    <w:basedOn w:val="TextkomenteChar"/>
    <w:link w:val="Pedmtkomente"/>
    <w:uiPriority w:val="99"/>
    <w:semiHidden/>
    <w:rsid w:val="000730A8"/>
    <w:rPr>
      <w:b/>
      <w:bCs/>
      <w:szCs w:val="20"/>
    </w:rPr>
  </w:style>
  <w:style w:type="paragraph" w:styleId="Rejstk2">
    <w:name w:val="index 2"/>
    <w:basedOn w:val="Normln"/>
    <w:next w:val="Normln"/>
    <w:autoRedefine/>
    <w:uiPriority w:val="99"/>
    <w:semiHidden/>
    <w:unhideWhenUsed/>
    <w:rsid w:val="000730A8"/>
    <w:pPr>
      <w:spacing w:after="0" w:line="240" w:lineRule="auto"/>
      <w:ind w:left="400" w:hanging="200"/>
    </w:pPr>
  </w:style>
  <w:style w:type="paragraph" w:styleId="Rejstk3">
    <w:name w:val="index 3"/>
    <w:basedOn w:val="Normln"/>
    <w:next w:val="Normln"/>
    <w:autoRedefine/>
    <w:uiPriority w:val="99"/>
    <w:semiHidden/>
    <w:unhideWhenUsed/>
    <w:rsid w:val="000730A8"/>
    <w:pPr>
      <w:spacing w:after="0" w:line="240" w:lineRule="auto"/>
      <w:ind w:left="600" w:hanging="200"/>
    </w:pPr>
  </w:style>
  <w:style w:type="paragraph" w:styleId="Rejstk4">
    <w:name w:val="index 4"/>
    <w:basedOn w:val="Normln"/>
    <w:next w:val="Normln"/>
    <w:autoRedefine/>
    <w:uiPriority w:val="99"/>
    <w:semiHidden/>
    <w:unhideWhenUsed/>
    <w:rsid w:val="000730A8"/>
    <w:pPr>
      <w:spacing w:after="0" w:line="240" w:lineRule="auto"/>
      <w:ind w:left="800" w:hanging="200"/>
    </w:pPr>
  </w:style>
  <w:style w:type="paragraph" w:styleId="Rejstk5">
    <w:name w:val="index 5"/>
    <w:basedOn w:val="Normln"/>
    <w:next w:val="Normln"/>
    <w:autoRedefine/>
    <w:uiPriority w:val="99"/>
    <w:semiHidden/>
    <w:unhideWhenUsed/>
    <w:rsid w:val="000730A8"/>
    <w:pPr>
      <w:spacing w:after="0" w:line="240" w:lineRule="auto"/>
      <w:ind w:left="1000" w:hanging="200"/>
    </w:pPr>
  </w:style>
  <w:style w:type="paragraph" w:styleId="Rejstk6">
    <w:name w:val="index 6"/>
    <w:basedOn w:val="Normln"/>
    <w:next w:val="Normln"/>
    <w:autoRedefine/>
    <w:uiPriority w:val="99"/>
    <w:semiHidden/>
    <w:unhideWhenUsed/>
    <w:rsid w:val="000730A8"/>
    <w:pPr>
      <w:spacing w:after="0" w:line="240" w:lineRule="auto"/>
      <w:ind w:left="1200" w:hanging="200"/>
    </w:pPr>
  </w:style>
  <w:style w:type="paragraph" w:styleId="Rejstk7">
    <w:name w:val="index 7"/>
    <w:basedOn w:val="Normln"/>
    <w:next w:val="Normln"/>
    <w:autoRedefine/>
    <w:uiPriority w:val="99"/>
    <w:semiHidden/>
    <w:unhideWhenUsed/>
    <w:rsid w:val="000730A8"/>
    <w:pPr>
      <w:spacing w:after="0" w:line="240" w:lineRule="auto"/>
      <w:ind w:left="1400" w:hanging="200"/>
    </w:pPr>
  </w:style>
  <w:style w:type="paragraph" w:styleId="Rejstk8">
    <w:name w:val="index 8"/>
    <w:basedOn w:val="Normln"/>
    <w:next w:val="Normln"/>
    <w:autoRedefine/>
    <w:uiPriority w:val="99"/>
    <w:semiHidden/>
    <w:unhideWhenUsed/>
    <w:rsid w:val="000730A8"/>
    <w:pPr>
      <w:spacing w:after="0" w:line="240" w:lineRule="auto"/>
      <w:ind w:left="1600" w:hanging="200"/>
    </w:pPr>
  </w:style>
  <w:style w:type="paragraph" w:styleId="Rejstk9">
    <w:name w:val="index 9"/>
    <w:basedOn w:val="Normln"/>
    <w:next w:val="Normln"/>
    <w:autoRedefine/>
    <w:uiPriority w:val="99"/>
    <w:semiHidden/>
    <w:unhideWhenUsed/>
    <w:rsid w:val="000730A8"/>
    <w:pPr>
      <w:spacing w:after="0" w:line="240" w:lineRule="auto"/>
      <w:ind w:left="1800" w:hanging="200"/>
    </w:pPr>
  </w:style>
  <w:style w:type="paragraph" w:styleId="Rozloendokumentu">
    <w:name w:val="Document Map"/>
    <w:basedOn w:val="Normln"/>
    <w:link w:val="RozloendokumentuChar"/>
    <w:uiPriority w:val="99"/>
    <w:semiHidden/>
    <w:unhideWhenUsed/>
    <w:rsid w:val="000730A8"/>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0730A8"/>
    <w:rPr>
      <w:rFonts w:ascii="Tahoma" w:hAnsi="Tahoma" w:cs="Tahoma"/>
      <w:sz w:val="16"/>
      <w:szCs w:val="16"/>
    </w:rPr>
  </w:style>
  <w:style w:type="paragraph" w:styleId="Seznam">
    <w:name w:val="List"/>
    <w:basedOn w:val="Normln"/>
    <w:uiPriority w:val="99"/>
    <w:semiHidden/>
    <w:unhideWhenUsed/>
    <w:rsid w:val="000730A8"/>
    <w:pPr>
      <w:ind w:left="283" w:hanging="283"/>
      <w:contextualSpacing/>
    </w:pPr>
  </w:style>
  <w:style w:type="paragraph" w:styleId="Seznam2">
    <w:name w:val="List 2"/>
    <w:basedOn w:val="Normln"/>
    <w:uiPriority w:val="99"/>
    <w:semiHidden/>
    <w:unhideWhenUsed/>
    <w:rsid w:val="000730A8"/>
    <w:pPr>
      <w:ind w:left="566" w:hanging="283"/>
      <w:contextualSpacing/>
    </w:pPr>
  </w:style>
  <w:style w:type="paragraph" w:styleId="Seznam3">
    <w:name w:val="List 3"/>
    <w:basedOn w:val="Normln"/>
    <w:uiPriority w:val="99"/>
    <w:semiHidden/>
    <w:unhideWhenUsed/>
    <w:rsid w:val="000730A8"/>
    <w:pPr>
      <w:ind w:left="849" w:hanging="283"/>
      <w:contextualSpacing/>
    </w:pPr>
  </w:style>
  <w:style w:type="paragraph" w:styleId="Seznam4">
    <w:name w:val="List 4"/>
    <w:basedOn w:val="Normln"/>
    <w:uiPriority w:val="99"/>
    <w:semiHidden/>
    <w:unhideWhenUsed/>
    <w:rsid w:val="000730A8"/>
    <w:pPr>
      <w:ind w:left="1132" w:hanging="283"/>
      <w:contextualSpacing/>
    </w:pPr>
  </w:style>
  <w:style w:type="paragraph" w:styleId="Seznam5">
    <w:name w:val="List 5"/>
    <w:basedOn w:val="Normln"/>
    <w:uiPriority w:val="99"/>
    <w:semiHidden/>
    <w:unhideWhenUsed/>
    <w:rsid w:val="000730A8"/>
    <w:pPr>
      <w:ind w:left="1415" w:hanging="283"/>
      <w:contextualSpacing/>
    </w:pPr>
  </w:style>
  <w:style w:type="paragraph" w:styleId="Seznamcitac">
    <w:name w:val="table of authorities"/>
    <w:basedOn w:val="Normln"/>
    <w:next w:val="Normln"/>
    <w:uiPriority w:val="99"/>
    <w:semiHidden/>
    <w:unhideWhenUsed/>
    <w:rsid w:val="000730A8"/>
    <w:pPr>
      <w:spacing w:after="0"/>
      <w:ind w:left="200" w:hanging="200"/>
    </w:pPr>
  </w:style>
  <w:style w:type="paragraph" w:styleId="Seznamobrzk">
    <w:name w:val="table of figures"/>
    <w:basedOn w:val="Normln"/>
    <w:next w:val="Normln"/>
    <w:uiPriority w:val="99"/>
    <w:semiHidden/>
    <w:unhideWhenUsed/>
    <w:rsid w:val="000730A8"/>
    <w:pPr>
      <w:spacing w:after="0"/>
    </w:pPr>
  </w:style>
  <w:style w:type="paragraph" w:styleId="Seznamsodrkami">
    <w:name w:val="List Bullet"/>
    <w:basedOn w:val="Normln"/>
    <w:uiPriority w:val="99"/>
    <w:semiHidden/>
    <w:unhideWhenUsed/>
    <w:rsid w:val="000730A8"/>
    <w:pPr>
      <w:numPr>
        <w:numId w:val="6"/>
      </w:numPr>
      <w:contextualSpacing/>
    </w:pPr>
  </w:style>
  <w:style w:type="paragraph" w:styleId="Seznamsodrkami2">
    <w:name w:val="List Bullet 2"/>
    <w:basedOn w:val="Normln"/>
    <w:uiPriority w:val="99"/>
    <w:semiHidden/>
    <w:unhideWhenUsed/>
    <w:rsid w:val="000730A8"/>
    <w:pPr>
      <w:numPr>
        <w:numId w:val="7"/>
      </w:numPr>
      <w:contextualSpacing/>
    </w:pPr>
  </w:style>
  <w:style w:type="paragraph" w:styleId="Seznamsodrkami3">
    <w:name w:val="List Bullet 3"/>
    <w:basedOn w:val="Normln"/>
    <w:uiPriority w:val="99"/>
    <w:semiHidden/>
    <w:unhideWhenUsed/>
    <w:rsid w:val="000730A8"/>
    <w:pPr>
      <w:numPr>
        <w:numId w:val="8"/>
      </w:numPr>
      <w:contextualSpacing/>
    </w:pPr>
  </w:style>
  <w:style w:type="paragraph" w:styleId="Seznamsodrkami4">
    <w:name w:val="List Bullet 4"/>
    <w:basedOn w:val="Normln"/>
    <w:uiPriority w:val="99"/>
    <w:semiHidden/>
    <w:unhideWhenUsed/>
    <w:rsid w:val="000730A8"/>
    <w:pPr>
      <w:numPr>
        <w:numId w:val="9"/>
      </w:numPr>
      <w:contextualSpacing/>
    </w:pPr>
  </w:style>
  <w:style w:type="paragraph" w:styleId="Seznamsodrkami5">
    <w:name w:val="List Bullet 5"/>
    <w:basedOn w:val="Normln"/>
    <w:uiPriority w:val="99"/>
    <w:semiHidden/>
    <w:unhideWhenUsed/>
    <w:rsid w:val="000730A8"/>
    <w:pPr>
      <w:numPr>
        <w:numId w:val="10"/>
      </w:numPr>
      <w:contextualSpacing/>
    </w:pPr>
  </w:style>
  <w:style w:type="paragraph" w:styleId="Textmakra">
    <w:name w:val="macro"/>
    <w:link w:val="TextmakraChar"/>
    <w:uiPriority w:val="99"/>
    <w:semiHidden/>
    <w:unhideWhenUsed/>
    <w:rsid w:val="000730A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makraChar">
    <w:name w:val="Text makra Char"/>
    <w:basedOn w:val="Standardnpsmoodstavce"/>
    <w:link w:val="Textmakra"/>
    <w:uiPriority w:val="99"/>
    <w:semiHidden/>
    <w:rsid w:val="000730A8"/>
    <w:rPr>
      <w:rFonts w:ascii="Consolas" w:hAnsi="Consolas"/>
      <w:szCs w:val="20"/>
    </w:rPr>
  </w:style>
  <w:style w:type="paragraph" w:styleId="Textpoznpodarou">
    <w:name w:val="footnote text"/>
    <w:basedOn w:val="Normln"/>
    <w:link w:val="TextpoznpodarouChar"/>
    <w:uiPriority w:val="99"/>
    <w:semiHidden/>
    <w:unhideWhenUsed/>
    <w:rsid w:val="000730A8"/>
    <w:pPr>
      <w:spacing w:after="0" w:line="240" w:lineRule="auto"/>
    </w:pPr>
    <w:rPr>
      <w:szCs w:val="20"/>
    </w:rPr>
  </w:style>
  <w:style w:type="character" w:customStyle="1" w:styleId="TextpoznpodarouChar">
    <w:name w:val="Text pozn. pod čarou Char"/>
    <w:basedOn w:val="Standardnpsmoodstavce"/>
    <w:link w:val="Textpoznpodarou"/>
    <w:uiPriority w:val="99"/>
    <w:semiHidden/>
    <w:rsid w:val="000730A8"/>
    <w:rPr>
      <w:szCs w:val="20"/>
    </w:rPr>
  </w:style>
  <w:style w:type="paragraph" w:styleId="Textvbloku">
    <w:name w:val="Block Text"/>
    <w:basedOn w:val="Normln"/>
    <w:uiPriority w:val="99"/>
    <w:semiHidden/>
    <w:unhideWhenUsed/>
    <w:rsid w:val="000730A8"/>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Textvysvtlivek">
    <w:name w:val="endnote text"/>
    <w:basedOn w:val="Normln"/>
    <w:link w:val="TextvysvtlivekChar"/>
    <w:uiPriority w:val="99"/>
    <w:semiHidden/>
    <w:unhideWhenUsed/>
    <w:rsid w:val="000730A8"/>
    <w:pPr>
      <w:spacing w:after="0" w:line="240" w:lineRule="auto"/>
    </w:pPr>
    <w:rPr>
      <w:szCs w:val="20"/>
    </w:rPr>
  </w:style>
  <w:style w:type="character" w:customStyle="1" w:styleId="TextvysvtlivekChar">
    <w:name w:val="Text vysvětlivek Char"/>
    <w:basedOn w:val="Standardnpsmoodstavce"/>
    <w:link w:val="Textvysvtlivek"/>
    <w:uiPriority w:val="99"/>
    <w:semiHidden/>
    <w:rsid w:val="000730A8"/>
    <w:rPr>
      <w:szCs w:val="20"/>
    </w:rPr>
  </w:style>
  <w:style w:type="paragraph" w:styleId="Titulek">
    <w:name w:val="caption"/>
    <w:basedOn w:val="Normln"/>
    <w:next w:val="Normln"/>
    <w:uiPriority w:val="35"/>
    <w:semiHidden/>
    <w:unhideWhenUsed/>
    <w:qFormat/>
    <w:rsid w:val="000730A8"/>
    <w:pPr>
      <w:spacing w:line="240" w:lineRule="auto"/>
    </w:pPr>
    <w:rPr>
      <w:b/>
      <w:bCs/>
      <w:color w:val="4F81BD" w:themeColor="accent1"/>
      <w:sz w:val="18"/>
      <w:szCs w:val="18"/>
    </w:rPr>
  </w:style>
  <w:style w:type="paragraph" w:styleId="Vrazncitt">
    <w:name w:val="Intense Quote"/>
    <w:basedOn w:val="Normln"/>
    <w:next w:val="Normln"/>
    <w:link w:val="VrazncittChar"/>
    <w:uiPriority w:val="30"/>
    <w:qFormat/>
    <w:rsid w:val="000730A8"/>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0730A8"/>
    <w:rPr>
      <w:b/>
      <w:bCs/>
      <w:i/>
      <w:iCs/>
      <w:color w:val="4F81BD" w:themeColor="accent1"/>
    </w:rPr>
  </w:style>
  <w:style w:type="paragraph" w:styleId="Zhlavzprvy">
    <w:name w:val="Message Header"/>
    <w:basedOn w:val="Normln"/>
    <w:link w:val="ZhlavzprvyChar"/>
    <w:uiPriority w:val="99"/>
    <w:semiHidden/>
    <w:unhideWhenUsed/>
    <w:rsid w:val="000730A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ZhlavzprvyChar">
    <w:name w:val="Záhlaví zprávy Char"/>
    <w:basedOn w:val="Standardnpsmoodstavce"/>
    <w:link w:val="Zhlavzprvy"/>
    <w:uiPriority w:val="99"/>
    <w:semiHidden/>
    <w:rsid w:val="000730A8"/>
    <w:rPr>
      <w:rFonts w:asciiTheme="majorHAnsi" w:eastAsiaTheme="majorEastAsia" w:hAnsiTheme="majorHAnsi" w:cstheme="majorBidi"/>
      <w:sz w:val="24"/>
      <w:szCs w:val="24"/>
      <w:shd w:val="pct20" w:color="auto" w:fill="auto"/>
    </w:rPr>
  </w:style>
  <w:style w:type="paragraph" w:styleId="Zkladntext">
    <w:name w:val="Body Text"/>
    <w:basedOn w:val="Normln"/>
    <w:link w:val="ZkladntextChar"/>
    <w:uiPriority w:val="99"/>
    <w:semiHidden/>
    <w:unhideWhenUsed/>
    <w:rsid w:val="000730A8"/>
    <w:pPr>
      <w:spacing w:after="120"/>
    </w:pPr>
  </w:style>
  <w:style w:type="character" w:customStyle="1" w:styleId="ZkladntextChar">
    <w:name w:val="Základní text Char"/>
    <w:basedOn w:val="Standardnpsmoodstavce"/>
    <w:link w:val="Zkladntext"/>
    <w:uiPriority w:val="99"/>
    <w:semiHidden/>
    <w:rsid w:val="000730A8"/>
  </w:style>
  <w:style w:type="paragraph" w:styleId="Zkladntext-prvnodsazen">
    <w:name w:val="Body Text First Indent"/>
    <w:basedOn w:val="Zkladntext"/>
    <w:link w:val="Zkladntext-prvnodsazenChar"/>
    <w:uiPriority w:val="99"/>
    <w:semiHidden/>
    <w:unhideWhenUsed/>
    <w:rsid w:val="000730A8"/>
    <w:pPr>
      <w:spacing w:after="200"/>
      <w:ind w:firstLine="360"/>
    </w:pPr>
  </w:style>
  <w:style w:type="character" w:customStyle="1" w:styleId="Zkladntext-prvnodsazenChar">
    <w:name w:val="Základní text - první odsazený Char"/>
    <w:basedOn w:val="ZkladntextChar"/>
    <w:link w:val="Zkladntext-prvnodsazen"/>
    <w:uiPriority w:val="99"/>
    <w:semiHidden/>
    <w:rsid w:val="000730A8"/>
  </w:style>
  <w:style w:type="paragraph" w:styleId="Zkladntextodsazen">
    <w:name w:val="Body Text Indent"/>
    <w:basedOn w:val="Normln"/>
    <w:link w:val="ZkladntextodsazenChar"/>
    <w:uiPriority w:val="99"/>
    <w:semiHidden/>
    <w:unhideWhenUsed/>
    <w:rsid w:val="000730A8"/>
    <w:pPr>
      <w:spacing w:after="120"/>
      <w:ind w:left="283"/>
    </w:pPr>
  </w:style>
  <w:style w:type="character" w:customStyle="1" w:styleId="ZkladntextodsazenChar">
    <w:name w:val="Základní text odsazený Char"/>
    <w:basedOn w:val="Standardnpsmoodstavce"/>
    <w:link w:val="Zkladntextodsazen"/>
    <w:uiPriority w:val="99"/>
    <w:semiHidden/>
    <w:rsid w:val="000730A8"/>
  </w:style>
  <w:style w:type="paragraph" w:styleId="Zkladntext-prvnodsazen2">
    <w:name w:val="Body Text First Indent 2"/>
    <w:basedOn w:val="Zkladntextodsazen"/>
    <w:link w:val="Zkladntext-prvnodsazen2Char"/>
    <w:uiPriority w:val="99"/>
    <w:semiHidden/>
    <w:unhideWhenUsed/>
    <w:rsid w:val="000730A8"/>
    <w:pPr>
      <w:spacing w:after="200"/>
      <w:ind w:left="360" w:firstLine="360"/>
    </w:pPr>
  </w:style>
  <w:style w:type="character" w:customStyle="1" w:styleId="Zkladntext-prvnodsazen2Char">
    <w:name w:val="Základní text - první odsazený 2 Char"/>
    <w:basedOn w:val="ZkladntextodsazenChar"/>
    <w:link w:val="Zkladntext-prvnodsazen2"/>
    <w:uiPriority w:val="99"/>
    <w:semiHidden/>
    <w:rsid w:val="000730A8"/>
  </w:style>
  <w:style w:type="paragraph" w:styleId="Zkladntext2">
    <w:name w:val="Body Text 2"/>
    <w:basedOn w:val="Normln"/>
    <w:link w:val="Zkladntext2Char"/>
    <w:uiPriority w:val="99"/>
    <w:semiHidden/>
    <w:unhideWhenUsed/>
    <w:rsid w:val="000730A8"/>
    <w:pPr>
      <w:spacing w:after="120" w:line="480" w:lineRule="auto"/>
    </w:pPr>
  </w:style>
  <w:style w:type="character" w:customStyle="1" w:styleId="Zkladntext2Char">
    <w:name w:val="Základní text 2 Char"/>
    <w:basedOn w:val="Standardnpsmoodstavce"/>
    <w:link w:val="Zkladntext2"/>
    <w:uiPriority w:val="99"/>
    <w:semiHidden/>
    <w:rsid w:val="000730A8"/>
  </w:style>
  <w:style w:type="paragraph" w:styleId="Zkladntext3">
    <w:name w:val="Body Text 3"/>
    <w:basedOn w:val="Normln"/>
    <w:link w:val="Zkladntext3Char"/>
    <w:uiPriority w:val="99"/>
    <w:semiHidden/>
    <w:unhideWhenUsed/>
    <w:rsid w:val="000730A8"/>
    <w:pPr>
      <w:spacing w:after="120"/>
    </w:pPr>
    <w:rPr>
      <w:sz w:val="16"/>
      <w:szCs w:val="16"/>
    </w:rPr>
  </w:style>
  <w:style w:type="character" w:customStyle="1" w:styleId="Zkladntext3Char">
    <w:name w:val="Základní text 3 Char"/>
    <w:basedOn w:val="Standardnpsmoodstavce"/>
    <w:link w:val="Zkladntext3"/>
    <w:uiPriority w:val="99"/>
    <w:semiHidden/>
    <w:rsid w:val="000730A8"/>
    <w:rPr>
      <w:sz w:val="16"/>
      <w:szCs w:val="16"/>
    </w:rPr>
  </w:style>
  <w:style w:type="paragraph" w:styleId="Zkladntextodsazen2">
    <w:name w:val="Body Text Indent 2"/>
    <w:basedOn w:val="Normln"/>
    <w:link w:val="Zkladntextodsazen2Char"/>
    <w:uiPriority w:val="99"/>
    <w:semiHidden/>
    <w:unhideWhenUsed/>
    <w:rsid w:val="000730A8"/>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0730A8"/>
  </w:style>
  <w:style w:type="paragraph" w:styleId="Zkladntextodsazen3">
    <w:name w:val="Body Text Indent 3"/>
    <w:basedOn w:val="Normln"/>
    <w:link w:val="Zkladntextodsazen3Char"/>
    <w:uiPriority w:val="99"/>
    <w:semiHidden/>
    <w:unhideWhenUsed/>
    <w:rsid w:val="000730A8"/>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0730A8"/>
    <w:rPr>
      <w:sz w:val="16"/>
      <w:szCs w:val="16"/>
    </w:rPr>
  </w:style>
  <w:style w:type="paragraph" w:styleId="Zvr">
    <w:name w:val="Closing"/>
    <w:basedOn w:val="Normln"/>
    <w:link w:val="ZvrChar"/>
    <w:uiPriority w:val="99"/>
    <w:semiHidden/>
    <w:unhideWhenUsed/>
    <w:rsid w:val="000730A8"/>
    <w:pPr>
      <w:spacing w:after="0" w:line="240" w:lineRule="auto"/>
      <w:ind w:left="4252"/>
    </w:pPr>
  </w:style>
  <w:style w:type="character" w:customStyle="1" w:styleId="ZvrChar">
    <w:name w:val="Závěr Char"/>
    <w:basedOn w:val="Standardnpsmoodstavce"/>
    <w:link w:val="Zvr"/>
    <w:uiPriority w:val="99"/>
    <w:semiHidden/>
    <w:rsid w:val="000730A8"/>
  </w:style>
  <w:style w:type="paragraph" w:styleId="Zptenadresanaoblku">
    <w:name w:val="envelope return"/>
    <w:basedOn w:val="Normln"/>
    <w:uiPriority w:val="99"/>
    <w:semiHidden/>
    <w:unhideWhenUsed/>
    <w:rsid w:val="000730A8"/>
    <w:pPr>
      <w:spacing w:after="0" w:line="240" w:lineRule="auto"/>
    </w:pPr>
    <w:rPr>
      <w:rFonts w:asciiTheme="majorHAnsi" w:eastAsiaTheme="majorEastAsia" w:hAnsiTheme="majorHAnsi" w:cstheme="majorBidi"/>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0730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0730A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0730A8"/>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0730A8"/>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0730A8"/>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0730A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0730A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0730A8"/>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Nadpis9">
    <w:name w:val="heading 9"/>
    <w:basedOn w:val="Normln"/>
    <w:next w:val="Normln"/>
    <w:link w:val="Nadpis9Char"/>
    <w:uiPriority w:val="9"/>
    <w:semiHidden/>
    <w:unhideWhenUsed/>
    <w:qFormat/>
    <w:rsid w:val="000730A8"/>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724AC3"/>
    <w:pPr>
      <w:ind w:left="720"/>
      <w:contextualSpacing/>
    </w:pPr>
  </w:style>
  <w:style w:type="paragraph" w:styleId="Textbubliny">
    <w:name w:val="Balloon Text"/>
    <w:basedOn w:val="Normln"/>
    <w:link w:val="TextbublinyChar"/>
    <w:uiPriority w:val="99"/>
    <w:semiHidden/>
    <w:unhideWhenUsed/>
    <w:rsid w:val="00A9704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7042"/>
    <w:rPr>
      <w:rFonts w:ascii="Tahoma" w:hAnsi="Tahoma" w:cs="Tahoma"/>
      <w:sz w:val="16"/>
      <w:szCs w:val="16"/>
    </w:rPr>
  </w:style>
  <w:style w:type="paragraph" w:styleId="Zhlav">
    <w:name w:val="header"/>
    <w:basedOn w:val="Normln"/>
    <w:link w:val="ZhlavChar"/>
    <w:uiPriority w:val="99"/>
    <w:unhideWhenUsed/>
    <w:rsid w:val="00AF709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F709C"/>
  </w:style>
  <w:style w:type="paragraph" w:styleId="Zpat">
    <w:name w:val="footer"/>
    <w:basedOn w:val="Normln"/>
    <w:link w:val="ZpatChar"/>
    <w:uiPriority w:val="99"/>
    <w:unhideWhenUsed/>
    <w:rsid w:val="00AF709C"/>
    <w:pPr>
      <w:tabs>
        <w:tab w:val="center" w:pos="4536"/>
        <w:tab w:val="right" w:pos="9072"/>
      </w:tabs>
      <w:spacing w:after="0" w:line="240" w:lineRule="auto"/>
    </w:pPr>
  </w:style>
  <w:style w:type="character" w:customStyle="1" w:styleId="ZpatChar">
    <w:name w:val="Zápatí Char"/>
    <w:basedOn w:val="Standardnpsmoodstavce"/>
    <w:link w:val="Zpat"/>
    <w:uiPriority w:val="99"/>
    <w:rsid w:val="00AF709C"/>
  </w:style>
  <w:style w:type="character" w:styleId="Hypertextovodkaz">
    <w:name w:val="Hyperlink"/>
    <w:basedOn w:val="Standardnpsmoodstavce"/>
    <w:uiPriority w:val="99"/>
    <w:unhideWhenUsed/>
    <w:rsid w:val="00E465AA"/>
    <w:rPr>
      <w:color w:val="0000FF"/>
      <w:u w:val="single"/>
    </w:rPr>
  </w:style>
  <w:style w:type="paragraph" w:styleId="AdresaHTML">
    <w:name w:val="HTML Address"/>
    <w:basedOn w:val="Normln"/>
    <w:link w:val="AdresaHTMLChar"/>
    <w:uiPriority w:val="99"/>
    <w:semiHidden/>
    <w:unhideWhenUsed/>
    <w:rsid w:val="000730A8"/>
    <w:pPr>
      <w:spacing w:after="0" w:line="240" w:lineRule="auto"/>
    </w:pPr>
    <w:rPr>
      <w:i/>
      <w:iCs/>
    </w:rPr>
  </w:style>
  <w:style w:type="character" w:customStyle="1" w:styleId="AdresaHTMLChar">
    <w:name w:val="Adresa HTML Char"/>
    <w:basedOn w:val="Standardnpsmoodstavce"/>
    <w:link w:val="AdresaHTML"/>
    <w:uiPriority w:val="99"/>
    <w:semiHidden/>
    <w:rsid w:val="000730A8"/>
    <w:rPr>
      <w:i/>
      <w:iCs/>
    </w:rPr>
  </w:style>
  <w:style w:type="paragraph" w:styleId="Adresanaoblku">
    <w:name w:val="envelope address"/>
    <w:basedOn w:val="Normln"/>
    <w:uiPriority w:val="99"/>
    <w:semiHidden/>
    <w:unhideWhenUsed/>
    <w:rsid w:val="000730A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Bezmezer">
    <w:name w:val="No Spacing"/>
    <w:uiPriority w:val="1"/>
    <w:qFormat/>
    <w:rsid w:val="000730A8"/>
    <w:pPr>
      <w:spacing w:after="0" w:line="240" w:lineRule="auto"/>
    </w:pPr>
  </w:style>
  <w:style w:type="paragraph" w:styleId="Bibliografie">
    <w:name w:val="Bibliography"/>
    <w:basedOn w:val="Normln"/>
    <w:next w:val="Normln"/>
    <w:uiPriority w:val="37"/>
    <w:semiHidden/>
    <w:unhideWhenUsed/>
    <w:rsid w:val="000730A8"/>
  </w:style>
  <w:style w:type="paragraph" w:styleId="Citt">
    <w:name w:val="Quote"/>
    <w:basedOn w:val="Normln"/>
    <w:next w:val="Normln"/>
    <w:link w:val="CittChar"/>
    <w:uiPriority w:val="29"/>
    <w:qFormat/>
    <w:rsid w:val="000730A8"/>
    <w:rPr>
      <w:i/>
      <w:iCs/>
      <w:color w:val="000000" w:themeColor="text1"/>
    </w:rPr>
  </w:style>
  <w:style w:type="character" w:customStyle="1" w:styleId="CittChar">
    <w:name w:val="Citát Char"/>
    <w:basedOn w:val="Standardnpsmoodstavce"/>
    <w:link w:val="Citt"/>
    <w:uiPriority w:val="29"/>
    <w:rsid w:val="000730A8"/>
    <w:rPr>
      <w:i/>
      <w:iCs/>
      <w:color w:val="000000" w:themeColor="text1"/>
    </w:rPr>
  </w:style>
  <w:style w:type="paragraph" w:styleId="slovanseznam">
    <w:name w:val="List Number"/>
    <w:basedOn w:val="Normln"/>
    <w:uiPriority w:val="99"/>
    <w:semiHidden/>
    <w:unhideWhenUsed/>
    <w:rsid w:val="000730A8"/>
    <w:pPr>
      <w:numPr>
        <w:numId w:val="1"/>
      </w:numPr>
      <w:contextualSpacing/>
    </w:pPr>
  </w:style>
  <w:style w:type="paragraph" w:styleId="slovanseznam2">
    <w:name w:val="List Number 2"/>
    <w:basedOn w:val="Normln"/>
    <w:uiPriority w:val="99"/>
    <w:semiHidden/>
    <w:unhideWhenUsed/>
    <w:rsid w:val="000730A8"/>
    <w:pPr>
      <w:numPr>
        <w:numId w:val="2"/>
      </w:numPr>
      <w:contextualSpacing/>
    </w:pPr>
  </w:style>
  <w:style w:type="paragraph" w:styleId="slovanseznam3">
    <w:name w:val="List Number 3"/>
    <w:basedOn w:val="Normln"/>
    <w:uiPriority w:val="99"/>
    <w:semiHidden/>
    <w:unhideWhenUsed/>
    <w:rsid w:val="000730A8"/>
    <w:pPr>
      <w:numPr>
        <w:numId w:val="3"/>
      </w:numPr>
      <w:contextualSpacing/>
    </w:pPr>
  </w:style>
  <w:style w:type="paragraph" w:styleId="slovanseznam4">
    <w:name w:val="List Number 4"/>
    <w:basedOn w:val="Normln"/>
    <w:uiPriority w:val="99"/>
    <w:semiHidden/>
    <w:unhideWhenUsed/>
    <w:rsid w:val="000730A8"/>
    <w:pPr>
      <w:numPr>
        <w:numId w:val="4"/>
      </w:numPr>
      <w:contextualSpacing/>
    </w:pPr>
  </w:style>
  <w:style w:type="paragraph" w:styleId="slovanseznam5">
    <w:name w:val="List Number 5"/>
    <w:basedOn w:val="Normln"/>
    <w:uiPriority w:val="99"/>
    <w:semiHidden/>
    <w:unhideWhenUsed/>
    <w:rsid w:val="000730A8"/>
    <w:pPr>
      <w:numPr>
        <w:numId w:val="5"/>
      </w:numPr>
      <w:contextualSpacing/>
    </w:pPr>
  </w:style>
  <w:style w:type="paragraph" w:styleId="Datum">
    <w:name w:val="Date"/>
    <w:basedOn w:val="Normln"/>
    <w:next w:val="Normln"/>
    <w:link w:val="DatumChar"/>
    <w:uiPriority w:val="99"/>
    <w:semiHidden/>
    <w:unhideWhenUsed/>
    <w:rsid w:val="000730A8"/>
  </w:style>
  <w:style w:type="character" w:customStyle="1" w:styleId="DatumChar">
    <w:name w:val="Datum Char"/>
    <w:basedOn w:val="Standardnpsmoodstavce"/>
    <w:link w:val="Datum"/>
    <w:uiPriority w:val="99"/>
    <w:semiHidden/>
    <w:rsid w:val="000730A8"/>
  </w:style>
  <w:style w:type="paragraph" w:styleId="FormtovanvHTML">
    <w:name w:val="HTML Preformatted"/>
    <w:basedOn w:val="Normln"/>
    <w:link w:val="FormtovanvHTMLChar"/>
    <w:uiPriority w:val="99"/>
    <w:semiHidden/>
    <w:unhideWhenUsed/>
    <w:rsid w:val="000730A8"/>
    <w:pPr>
      <w:spacing w:after="0" w:line="240" w:lineRule="auto"/>
    </w:pPr>
    <w:rPr>
      <w:rFonts w:ascii="Consolas" w:hAnsi="Consolas"/>
      <w:szCs w:val="20"/>
    </w:rPr>
  </w:style>
  <w:style w:type="character" w:customStyle="1" w:styleId="FormtovanvHTMLChar">
    <w:name w:val="Formátovaný v HTML Char"/>
    <w:basedOn w:val="Standardnpsmoodstavce"/>
    <w:link w:val="FormtovanvHTML"/>
    <w:uiPriority w:val="99"/>
    <w:semiHidden/>
    <w:rsid w:val="000730A8"/>
    <w:rPr>
      <w:rFonts w:ascii="Consolas" w:hAnsi="Consolas"/>
      <w:szCs w:val="20"/>
    </w:rPr>
  </w:style>
  <w:style w:type="paragraph" w:styleId="Hlavikaobsahu">
    <w:name w:val="toa heading"/>
    <w:basedOn w:val="Normln"/>
    <w:next w:val="Normln"/>
    <w:uiPriority w:val="99"/>
    <w:semiHidden/>
    <w:unhideWhenUsed/>
    <w:rsid w:val="000730A8"/>
    <w:pPr>
      <w:spacing w:before="120"/>
    </w:pPr>
    <w:rPr>
      <w:rFonts w:asciiTheme="majorHAnsi" w:eastAsiaTheme="majorEastAsia" w:hAnsiTheme="majorHAnsi" w:cstheme="majorBidi"/>
      <w:b/>
      <w:bCs/>
      <w:sz w:val="24"/>
      <w:szCs w:val="24"/>
    </w:rPr>
  </w:style>
  <w:style w:type="paragraph" w:styleId="Rejstk1">
    <w:name w:val="index 1"/>
    <w:basedOn w:val="Normln"/>
    <w:next w:val="Normln"/>
    <w:autoRedefine/>
    <w:uiPriority w:val="99"/>
    <w:semiHidden/>
    <w:unhideWhenUsed/>
    <w:rsid w:val="000730A8"/>
    <w:pPr>
      <w:spacing w:after="0" w:line="240" w:lineRule="auto"/>
      <w:ind w:left="200" w:hanging="200"/>
    </w:pPr>
  </w:style>
  <w:style w:type="paragraph" w:styleId="Hlavikarejstku">
    <w:name w:val="index heading"/>
    <w:basedOn w:val="Normln"/>
    <w:next w:val="Rejstk1"/>
    <w:uiPriority w:val="99"/>
    <w:semiHidden/>
    <w:unhideWhenUsed/>
    <w:rsid w:val="000730A8"/>
    <w:rPr>
      <w:rFonts w:asciiTheme="majorHAnsi" w:eastAsiaTheme="majorEastAsia" w:hAnsiTheme="majorHAnsi" w:cstheme="majorBidi"/>
      <w:b/>
      <w:bCs/>
    </w:rPr>
  </w:style>
  <w:style w:type="character" w:customStyle="1" w:styleId="Nadpis1Char">
    <w:name w:val="Nadpis 1 Char"/>
    <w:basedOn w:val="Standardnpsmoodstavce"/>
    <w:link w:val="Nadpis1"/>
    <w:uiPriority w:val="9"/>
    <w:rsid w:val="000730A8"/>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semiHidden/>
    <w:rsid w:val="000730A8"/>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semiHidden/>
    <w:rsid w:val="000730A8"/>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semiHidden/>
    <w:rsid w:val="000730A8"/>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0730A8"/>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0730A8"/>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0730A8"/>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0730A8"/>
    <w:rPr>
      <w:rFonts w:asciiTheme="majorHAnsi" w:eastAsiaTheme="majorEastAsia" w:hAnsiTheme="majorHAnsi" w:cstheme="majorBidi"/>
      <w:color w:val="404040" w:themeColor="text1" w:themeTint="BF"/>
      <w:szCs w:val="20"/>
    </w:rPr>
  </w:style>
  <w:style w:type="character" w:customStyle="1" w:styleId="Nadpis9Char">
    <w:name w:val="Nadpis 9 Char"/>
    <w:basedOn w:val="Standardnpsmoodstavce"/>
    <w:link w:val="Nadpis9"/>
    <w:uiPriority w:val="9"/>
    <w:semiHidden/>
    <w:rsid w:val="000730A8"/>
    <w:rPr>
      <w:rFonts w:asciiTheme="majorHAnsi" w:eastAsiaTheme="majorEastAsia" w:hAnsiTheme="majorHAnsi" w:cstheme="majorBidi"/>
      <w:i/>
      <w:iCs/>
      <w:color w:val="404040" w:themeColor="text1" w:themeTint="BF"/>
      <w:szCs w:val="20"/>
    </w:rPr>
  </w:style>
  <w:style w:type="paragraph" w:styleId="Nadpisobsahu">
    <w:name w:val="TOC Heading"/>
    <w:basedOn w:val="Nadpis1"/>
    <w:next w:val="Normln"/>
    <w:uiPriority w:val="39"/>
    <w:semiHidden/>
    <w:unhideWhenUsed/>
    <w:qFormat/>
    <w:rsid w:val="000730A8"/>
    <w:pPr>
      <w:outlineLvl w:val="9"/>
    </w:pPr>
  </w:style>
  <w:style w:type="paragraph" w:styleId="Nadpispoznmky">
    <w:name w:val="Note Heading"/>
    <w:basedOn w:val="Normln"/>
    <w:next w:val="Normln"/>
    <w:link w:val="NadpispoznmkyChar"/>
    <w:uiPriority w:val="99"/>
    <w:semiHidden/>
    <w:unhideWhenUsed/>
    <w:rsid w:val="000730A8"/>
    <w:pPr>
      <w:spacing w:after="0" w:line="240" w:lineRule="auto"/>
    </w:pPr>
  </w:style>
  <w:style w:type="character" w:customStyle="1" w:styleId="NadpispoznmkyChar">
    <w:name w:val="Nadpis poznámky Char"/>
    <w:basedOn w:val="Standardnpsmoodstavce"/>
    <w:link w:val="Nadpispoznmky"/>
    <w:uiPriority w:val="99"/>
    <w:semiHidden/>
    <w:rsid w:val="000730A8"/>
  </w:style>
  <w:style w:type="paragraph" w:styleId="Nzev">
    <w:name w:val="Title"/>
    <w:basedOn w:val="Normln"/>
    <w:next w:val="Normln"/>
    <w:link w:val="NzevChar"/>
    <w:uiPriority w:val="10"/>
    <w:qFormat/>
    <w:rsid w:val="000730A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0730A8"/>
    <w:rPr>
      <w:rFonts w:asciiTheme="majorHAnsi" w:eastAsiaTheme="majorEastAsia" w:hAnsiTheme="majorHAnsi" w:cstheme="majorBidi"/>
      <w:color w:val="17365D" w:themeColor="text2" w:themeShade="BF"/>
      <w:spacing w:val="5"/>
      <w:kern w:val="28"/>
      <w:sz w:val="52"/>
      <w:szCs w:val="52"/>
    </w:rPr>
  </w:style>
  <w:style w:type="paragraph" w:styleId="Normlnweb">
    <w:name w:val="Normal (Web)"/>
    <w:basedOn w:val="Normln"/>
    <w:uiPriority w:val="99"/>
    <w:semiHidden/>
    <w:unhideWhenUsed/>
    <w:rsid w:val="000730A8"/>
    <w:rPr>
      <w:rFonts w:cs="Times New Roman"/>
      <w:sz w:val="24"/>
      <w:szCs w:val="24"/>
    </w:rPr>
  </w:style>
  <w:style w:type="paragraph" w:styleId="Normlnodsazen">
    <w:name w:val="Normal Indent"/>
    <w:basedOn w:val="Normln"/>
    <w:uiPriority w:val="99"/>
    <w:semiHidden/>
    <w:unhideWhenUsed/>
    <w:rsid w:val="000730A8"/>
    <w:pPr>
      <w:ind w:left="708"/>
    </w:pPr>
  </w:style>
  <w:style w:type="paragraph" w:styleId="Obsah1">
    <w:name w:val="toc 1"/>
    <w:basedOn w:val="Normln"/>
    <w:next w:val="Normln"/>
    <w:autoRedefine/>
    <w:uiPriority w:val="39"/>
    <w:semiHidden/>
    <w:unhideWhenUsed/>
    <w:rsid w:val="000730A8"/>
    <w:pPr>
      <w:spacing w:after="100"/>
    </w:pPr>
  </w:style>
  <w:style w:type="paragraph" w:styleId="Obsah2">
    <w:name w:val="toc 2"/>
    <w:basedOn w:val="Normln"/>
    <w:next w:val="Normln"/>
    <w:autoRedefine/>
    <w:uiPriority w:val="39"/>
    <w:semiHidden/>
    <w:unhideWhenUsed/>
    <w:rsid w:val="000730A8"/>
    <w:pPr>
      <w:spacing w:after="100"/>
      <w:ind w:left="200"/>
    </w:pPr>
  </w:style>
  <w:style w:type="paragraph" w:styleId="Obsah3">
    <w:name w:val="toc 3"/>
    <w:basedOn w:val="Normln"/>
    <w:next w:val="Normln"/>
    <w:autoRedefine/>
    <w:uiPriority w:val="39"/>
    <w:semiHidden/>
    <w:unhideWhenUsed/>
    <w:rsid w:val="000730A8"/>
    <w:pPr>
      <w:spacing w:after="100"/>
      <w:ind w:left="400"/>
    </w:pPr>
  </w:style>
  <w:style w:type="paragraph" w:styleId="Obsah4">
    <w:name w:val="toc 4"/>
    <w:basedOn w:val="Normln"/>
    <w:next w:val="Normln"/>
    <w:autoRedefine/>
    <w:uiPriority w:val="39"/>
    <w:semiHidden/>
    <w:unhideWhenUsed/>
    <w:rsid w:val="000730A8"/>
    <w:pPr>
      <w:spacing w:after="100"/>
      <w:ind w:left="600"/>
    </w:pPr>
  </w:style>
  <w:style w:type="paragraph" w:styleId="Obsah5">
    <w:name w:val="toc 5"/>
    <w:basedOn w:val="Normln"/>
    <w:next w:val="Normln"/>
    <w:autoRedefine/>
    <w:uiPriority w:val="39"/>
    <w:semiHidden/>
    <w:unhideWhenUsed/>
    <w:rsid w:val="000730A8"/>
    <w:pPr>
      <w:spacing w:after="100"/>
      <w:ind w:left="800"/>
    </w:pPr>
  </w:style>
  <w:style w:type="paragraph" w:styleId="Obsah6">
    <w:name w:val="toc 6"/>
    <w:basedOn w:val="Normln"/>
    <w:next w:val="Normln"/>
    <w:autoRedefine/>
    <w:uiPriority w:val="39"/>
    <w:semiHidden/>
    <w:unhideWhenUsed/>
    <w:rsid w:val="000730A8"/>
    <w:pPr>
      <w:spacing w:after="100"/>
      <w:ind w:left="1000"/>
    </w:pPr>
  </w:style>
  <w:style w:type="paragraph" w:styleId="Obsah7">
    <w:name w:val="toc 7"/>
    <w:basedOn w:val="Normln"/>
    <w:next w:val="Normln"/>
    <w:autoRedefine/>
    <w:uiPriority w:val="39"/>
    <w:semiHidden/>
    <w:unhideWhenUsed/>
    <w:rsid w:val="000730A8"/>
    <w:pPr>
      <w:spacing w:after="100"/>
      <w:ind w:left="1200"/>
    </w:pPr>
  </w:style>
  <w:style w:type="paragraph" w:styleId="Obsah8">
    <w:name w:val="toc 8"/>
    <w:basedOn w:val="Normln"/>
    <w:next w:val="Normln"/>
    <w:autoRedefine/>
    <w:uiPriority w:val="39"/>
    <w:semiHidden/>
    <w:unhideWhenUsed/>
    <w:rsid w:val="000730A8"/>
    <w:pPr>
      <w:spacing w:after="100"/>
      <w:ind w:left="1400"/>
    </w:pPr>
  </w:style>
  <w:style w:type="paragraph" w:styleId="Obsah9">
    <w:name w:val="toc 9"/>
    <w:basedOn w:val="Normln"/>
    <w:next w:val="Normln"/>
    <w:autoRedefine/>
    <w:uiPriority w:val="39"/>
    <w:semiHidden/>
    <w:unhideWhenUsed/>
    <w:rsid w:val="000730A8"/>
    <w:pPr>
      <w:spacing w:after="100"/>
      <w:ind w:left="1600"/>
    </w:pPr>
  </w:style>
  <w:style w:type="paragraph" w:styleId="Osloven">
    <w:name w:val="Salutation"/>
    <w:basedOn w:val="Normln"/>
    <w:next w:val="Normln"/>
    <w:link w:val="OslovenChar"/>
    <w:uiPriority w:val="99"/>
    <w:semiHidden/>
    <w:unhideWhenUsed/>
    <w:rsid w:val="000730A8"/>
  </w:style>
  <w:style w:type="character" w:customStyle="1" w:styleId="OslovenChar">
    <w:name w:val="Oslovení Char"/>
    <w:basedOn w:val="Standardnpsmoodstavce"/>
    <w:link w:val="Osloven"/>
    <w:uiPriority w:val="99"/>
    <w:semiHidden/>
    <w:rsid w:val="000730A8"/>
  </w:style>
  <w:style w:type="paragraph" w:styleId="Podpis">
    <w:name w:val="Signature"/>
    <w:basedOn w:val="Normln"/>
    <w:link w:val="PodpisChar"/>
    <w:uiPriority w:val="99"/>
    <w:semiHidden/>
    <w:unhideWhenUsed/>
    <w:rsid w:val="000730A8"/>
    <w:pPr>
      <w:spacing w:after="0" w:line="240" w:lineRule="auto"/>
      <w:ind w:left="4252"/>
    </w:pPr>
  </w:style>
  <w:style w:type="character" w:customStyle="1" w:styleId="PodpisChar">
    <w:name w:val="Podpis Char"/>
    <w:basedOn w:val="Standardnpsmoodstavce"/>
    <w:link w:val="Podpis"/>
    <w:uiPriority w:val="99"/>
    <w:semiHidden/>
    <w:rsid w:val="000730A8"/>
  </w:style>
  <w:style w:type="paragraph" w:styleId="Podpise-mailu">
    <w:name w:val="E-mail Signature"/>
    <w:basedOn w:val="Normln"/>
    <w:link w:val="Podpise-mailuChar"/>
    <w:uiPriority w:val="99"/>
    <w:semiHidden/>
    <w:unhideWhenUsed/>
    <w:rsid w:val="000730A8"/>
    <w:pPr>
      <w:spacing w:after="0" w:line="240" w:lineRule="auto"/>
    </w:pPr>
  </w:style>
  <w:style w:type="character" w:customStyle="1" w:styleId="Podpise-mailuChar">
    <w:name w:val="Podpis e-mailu Char"/>
    <w:basedOn w:val="Standardnpsmoodstavce"/>
    <w:link w:val="Podpise-mailu"/>
    <w:uiPriority w:val="99"/>
    <w:semiHidden/>
    <w:rsid w:val="000730A8"/>
  </w:style>
  <w:style w:type="paragraph" w:styleId="Podtitul">
    <w:name w:val="Subtitle"/>
    <w:basedOn w:val="Normln"/>
    <w:next w:val="Normln"/>
    <w:link w:val="PodtitulChar"/>
    <w:uiPriority w:val="11"/>
    <w:qFormat/>
    <w:rsid w:val="000730A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Standardnpsmoodstavce"/>
    <w:link w:val="Podtitul"/>
    <w:uiPriority w:val="11"/>
    <w:rsid w:val="000730A8"/>
    <w:rPr>
      <w:rFonts w:asciiTheme="majorHAnsi" w:eastAsiaTheme="majorEastAsia" w:hAnsiTheme="majorHAnsi" w:cstheme="majorBidi"/>
      <w:i/>
      <w:iCs/>
      <w:color w:val="4F81BD" w:themeColor="accent1"/>
      <w:spacing w:val="15"/>
      <w:sz w:val="24"/>
      <w:szCs w:val="24"/>
    </w:rPr>
  </w:style>
  <w:style w:type="paragraph" w:styleId="Pokraovnseznamu">
    <w:name w:val="List Continue"/>
    <w:basedOn w:val="Normln"/>
    <w:uiPriority w:val="99"/>
    <w:semiHidden/>
    <w:unhideWhenUsed/>
    <w:rsid w:val="000730A8"/>
    <w:pPr>
      <w:spacing w:after="120"/>
      <w:ind w:left="283"/>
      <w:contextualSpacing/>
    </w:pPr>
  </w:style>
  <w:style w:type="paragraph" w:styleId="Pokraovnseznamu2">
    <w:name w:val="List Continue 2"/>
    <w:basedOn w:val="Normln"/>
    <w:uiPriority w:val="99"/>
    <w:semiHidden/>
    <w:unhideWhenUsed/>
    <w:rsid w:val="000730A8"/>
    <w:pPr>
      <w:spacing w:after="120"/>
      <w:ind w:left="566"/>
      <w:contextualSpacing/>
    </w:pPr>
  </w:style>
  <w:style w:type="paragraph" w:styleId="Pokraovnseznamu3">
    <w:name w:val="List Continue 3"/>
    <w:basedOn w:val="Normln"/>
    <w:uiPriority w:val="99"/>
    <w:semiHidden/>
    <w:unhideWhenUsed/>
    <w:rsid w:val="000730A8"/>
    <w:pPr>
      <w:spacing w:after="120"/>
      <w:ind w:left="849"/>
      <w:contextualSpacing/>
    </w:pPr>
  </w:style>
  <w:style w:type="paragraph" w:styleId="Pokraovnseznamu4">
    <w:name w:val="List Continue 4"/>
    <w:basedOn w:val="Normln"/>
    <w:uiPriority w:val="99"/>
    <w:semiHidden/>
    <w:unhideWhenUsed/>
    <w:rsid w:val="000730A8"/>
    <w:pPr>
      <w:spacing w:after="120"/>
      <w:ind w:left="1132"/>
      <w:contextualSpacing/>
    </w:pPr>
  </w:style>
  <w:style w:type="paragraph" w:styleId="Pokraovnseznamu5">
    <w:name w:val="List Continue 5"/>
    <w:basedOn w:val="Normln"/>
    <w:uiPriority w:val="99"/>
    <w:semiHidden/>
    <w:unhideWhenUsed/>
    <w:rsid w:val="000730A8"/>
    <w:pPr>
      <w:spacing w:after="120"/>
      <w:ind w:left="1415"/>
      <w:contextualSpacing/>
    </w:pPr>
  </w:style>
  <w:style w:type="paragraph" w:styleId="Prosttext">
    <w:name w:val="Plain Text"/>
    <w:basedOn w:val="Normln"/>
    <w:link w:val="ProsttextChar"/>
    <w:uiPriority w:val="99"/>
    <w:semiHidden/>
    <w:unhideWhenUsed/>
    <w:rsid w:val="000730A8"/>
    <w:pPr>
      <w:spacing w:after="0" w:line="240" w:lineRule="auto"/>
    </w:pPr>
    <w:rPr>
      <w:rFonts w:ascii="Consolas" w:hAnsi="Consolas"/>
      <w:sz w:val="21"/>
      <w:szCs w:val="21"/>
    </w:rPr>
  </w:style>
  <w:style w:type="character" w:customStyle="1" w:styleId="ProsttextChar">
    <w:name w:val="Prostý text Char"/>
    <w:basedOn w:val="Standardnpsmoodstavce"/>
    <w:link w:val="Prosttext"/>
    <w:uiPriority w:val="99"/>
    <w:semiHidden/>
    <w:rsid w:val="000730A8"/>
    <w:rPr>
      <w:rFonts w:ascii="Consolas" w:hAnsi="Consolas"/>
      <w:sz w:val="21"/>
      <w:szCs w:val="21"/>
    </w:rPr>
  </w:style>
  <w:style w:type="paragraph" w:styleId="Textkomente">
    <w:name w:val="annotation text"/>
    <w:basedOn w:val="Normln"/>
    <w:link w:val="TextkomenteChar"/>
    <w:uiPriority w:val="99"/>
    <w:semiHidden/>
    <w:unhideWhenUsed/>
    <w:rsid w:val="000730A8"/>
    <w:pPr>
      <w:spacing w:line="240" w:lineRule="auto"/>
    </w:pPr>
    <w:rPr>
      <w:szCs w:val="20"/>
    </w:rPr>
  </w:style>
  <w:style w:type="character" w:customStyle="1" w:styleId="TextkomenteChar">
    <w:name w:val="Text komentáře Char"/>
    <w:basedOn w:val="Standardnpsmoodstavce"/>
    <w:link w:val="Textkomente"/>
    <w:uiPriority w:val="99"/>
    <w:semiHidden/>
    <w:rsid w:val="000730A8"/>
    <w:rPr>
      <w:szCs w:val="20"/>
    </w:rPr>
  </w:style>
  <w:style w:type="paragraph" w:styleId="Pedmtkomente">
    <w:name w:val="annotation subject"/>
    <w:basedOn w:val="Textkomente"/>
    <w:next w:val="Textkomente"/>
    <w:link w:val="PedmtkomenteChar"/>
    <w:uiPriority w:val="99"/>
    <w:semiHidden/>
    <w:unhideWhenUsed/>
    <w:rsid w:val="000730A8"/>
    <w:rPr>
      <w:b/>
      <w:bCs/>
    </w:rPr>
  </w:style>
  <w:style w:type="character" w:customStyle="1" w:styleId="PedmtkomenteChar">
    <w:name w:val="Předmět komentáře Char"/>
    <w:basedOn w:val="TextkomenteChar"/>
    <w:link w:val="Pedmtkomente"/>
    <w:uiPriority w:val="99"/>
    <w:semiHidden/>
    <w:rsid w:val="000730A8"/>
    <w:rPr>
      <w:b/>
      <w:bCs/>
      <w:szCs w:val="20"/>
    </w:rPr>
  </w:style>
  <w:style w:type="paragraph" w:styleId="Rejstk2">
    <w:name w:val="index 2"/>
    <w:basedOn w:val="Normln"/>
    <w:next w:val="Normln"/>
    <w:autoRedefine/>
    <w:uiPriority w:val="99"/>
    <w:semiHidden/>
    <w:unhideWhenUsed/>
    <w:rsid w:val="000730A8"/>
    <w:pPr>
      <w:spacing w:after="0" w:line="240" w:lineRule="auto"/>
      <w:ind w:left="400" w:hanging="200"/>
    </w:pPr>
  </w:style>
  <w:style w:type="paragraph" w:styleId="Rejstk3">
    <w:name w:val="index 3"/>
    <w:basedOn w:val="Normln"/>
    <w:next w:val="Normln"/>
    <w:autoRedefine/>
    <w:uiPriority w:val="99"/>
    <w:semiHidden/>
    <w:unhideWhenUsed/>
    <w:rsid w:val="000730A8"/>
    <w:pPr>
      <w:spacing w:after="0" w:line="240" w:lineRule="auto"/>
      <w:ind w:left="600" w:hanging="200"/>
    </w:pPr>
  </w:style>
  <w:style w:type="paragraph" w:styleId="Rejstk4">
    <w:name w:val="index 4"/>
    <w:basedOn w:val="Normln"/>
    <w:next w:val="Normln"/>
    <w:autoRedefine/>
    <w:uiPriority w:val="99"/>
    <w:semiHidden/>
    <w:unhideWhenUsed/>
    <w:rsid w:val="000730A8"/>
    <w:pPr>
      <w:spacing w:after="0" w:line="240" w:lineRule="auto"/>
      <w:ind w:left="800" w:hanging="200"/>
    </w:pPr>
  </w:style>
  <w:style w:type="paragraph" w:styleId="Rejstk5">
    <w:name w:val="index 5"/>
    <w:basedOn w:val="Normln"/>
    <w:next w:val="Normln"/>
    <w:autoRedefine/>
    <w:uiPriority w:val="99"/>
    <w:semiHidden/>
    <w:unhideWhenUsed/>
    <w:rsid w:val="000730A8"/>
    <w:pPr>
      <w:spacing w:after="0" w:line="240" w:lineRule="auto"/>
      <w:ind w:left="1000" w:hanging="200"/>
    </w:pPr>
  </w:style>
  <w:style w:type="paragraph" w:styleId="Rejstk6">
    <w:name w:val="index 6"/>
    <w:basedOn w:val="Normln"/>
    <w:next w:val="Normln"/>
    <w:autoRedefine/>
    <w:uiPriority w:val="99"/>
    <w:semiHidden/>
    <w:unhideWhenUsed/>
    <w:rsid w:val="000730A8"/>
    <w:pPr>
      <w:spacing w:after="0" w:line="240" w:lineRule="auto"/>
      <w:ind w:left="1200" w:hanging="200"/>
    </w:pPr>
  </w:style>
  <w:style w:type="paragraph" w:styleId="Rejstk7">
    <w:name w:val="index 7"/>
    <w:basedOn w:val="Normln"/>
    <w:next w:val="Normln"/>
    <w:autoRedefine/>
    <w:uiPriority w:val="99"/>
    <w:semiHidden/>
    <w:unhideWhenUsed/>
    <w:rsid w:val="000730A8"/>
    <w:pPr>
      <w:spacing w:after="0" w:line="240" w:lineRule="auto"/>
      <w:ind w:left="1400" w:hanging="200"/>
    </w:pPr>
  </w:style>
  <w:style w:type="paragraph" w:styleId="Rejstk8">
    <w:name w:val="index 8"/>
    <w:basedOn w:val="Normln"/>
    <w:next w:val="Normln"/>
    <w:autoRedefine/>
    <w:uiPriority w:val="99"/>
    <w:semiHidden/>
    <w:unhideWhenUsed/>
    <w:rsid w:val="000730A8"/>
    <w:pPr>
      <w:spacing w:after="0" w:line="240" w:lineRule="auto"/>
      <w:ind w:left="1600" w:hanging="200"/>
    </w:pPr>
  </w:style>
  <w:style w:type="paragraph" w:styleId="Rejstk9">
    <w:name w:val="index 9"/>
    <w:basedOn w:val="Normln"/>
    <w:next w:val="Normln"/>
    <w:autoRedefine/>
    <w:uiPriority w:val="99"/>
    <w:semiHidden/>
    <w:unhideWhenUsed/>
    <w:rsid w:val="000730A8"/>
    <w:pPr>
      <w:spacing w:after="0" w:line="240" w:lineRule="auto"/>
      <w:ind w:left="1800" w:hanging="200"/>
    </w:pPr>
  </w:style>
  <w:style w:type="paragraph" w:styleId="Rozloendokumentu">
    <w:name w:val="Document Map"/>
    <w:basedOn w:val="Normln"/>
    <w:link w:val="RozloendokumentuChar"/>
    <w:uiPriority w:val="99"/>
    <w:semiHidden/>
    <w:unhideWhenUsed/>
    <w:rsid w:val="000730A8"/>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0730A8"/>
    <w:rPr>
      <w:rFonts w:ascii="Tahoma" w:hAnsi="Tahoma" w:cs="Tahoma"/>
      <w:sz w:val="16"/>
      <w:szCs w:val="16"/>
    </w:rPr>
  </w:style>
  <w:style w:type="paragraph" w:styleId="Seznam">
    <w:name w:val="List"/>
    <w:basedOn w:val="Normln"/>
    <w:uiPriority w:val="99"/>
    <w:semiHidden/>
    <w:unhideWhenUsed/>
    <w:rsid w:val="000730A8"/>
    <w:pPr>
      <w:ind w:left="283" w:hanging="283"/>
      <w:contextualSpacing/>
    </w:pPr>
  </w:style>
  <w:style w:type="paragraph" w:styleId="Seznam2">
    <w:name w:val="List 2"/>
    <w:basedOn w:val="Normln"/>
    <w:uiPriority w:val="99"/>
    <w:semiHidden/>
    <w:unhideWhenUsed/>
    <w:rsid w:val="000730A8"/>
    <w:pPr>
      <w:ind w:left="566" w:hanging="283"/>
      <w:contextualSpacing/>
    </w:pPr>
  </w:style>
  <w:style w:type="paragraph" w:styleId="Seznam3">
    <w:name w:val="List 3"/>
    <w:basedOn w:val="Normln"/>
    <w:uiPriority w:val="99"/>
    <w:semiHidden/>
    <w:unhideWhenUsed/>
    <w:rsid w:val="000730A8"/>
    <w:pPr>
      <w:ind w:left="849" w:hanging="283"/>
      <w:contextualSpacing/>
    </w:pPr>
  </w:style>
  <w:style w:type="paragraph" w:styleId="Seznam4">
    <w:name w:val="List 4"/>
    <w:basedOn w:val="Normln"/>
    <w:uiPriority w:val="99"/>
    <w:semiHidden/>
    <w:unhideWhenUsed/>
    <w:rsid w:val="000730A8"/>
    <w:pPr>
      <w:ind w:left="1132" w:hanging="283"/>
      <w:contextualSpacing/>
    </w:pPr>
  </w:style>
  <w:style w:type="paragraph" w:styleId="Seznam5">
    <w:name w:val="List 5"/>
    <w:basedOn w:val="Normln"/>
    <w:uiPriority w:val="99"/>
    <w:semiHidden/>
    <w:unhideWhenUsed/>
    <w:rsid w:val="000730A8"/>
    <w:pPr>
      <w:ind w:left="1415" w:hanging="283"/>
      <w:contextualSpacing/>
    </w:pPr>
  </w:style>
  <w:style w:type="paragraph" w:styleId="Seznamcitac">
    <w:name w:val="table of authorities"/>
    <w:basedOn w:val="Normln"/>
    <w:next w:val="Normln"/>
    <w:uiPriority w:val="99"/>
    <w:semiHidden/>
    <w:unhideWhenUsed/>
    <w:rsid w:val="000730A8"/>
    <w:pPr>
      <w:spacing w:after="0"/>
      <w:ind w:left="200" w:hanging="200"/>
    </w:pPr>
  </w:style>
  <w:style w:type="paragraph" w:styleId="Seznamobrzk">
    <w:name w:val="table of figures"/>
    <w:basedOn w:val="Normln"/>
    <w:next w:val="Normln"/>
    <w:uiPriority w:val="99"/>
    <w:semiHidden/>
    <w:unhideWhenUsed/>
    <w:rsid w:val="000730A8"/>
    <w:pPr>
      <w:spacing w:after="0"/>
    </w:pPr>
  </w:style>
  <w:style w:type="paragraph" w:styleId="Seznamsodrkami">
    <w:name w:val="List Bullet"/>
    <w:basedOn w:val="Normln"/>
    <w:uiPriority w:val="99"/>
    <w:semiHidden/>
    <w:unhideWhenUsed/>
    <w:rsid w:val="000730A8"/>
    <w:pPr>
      <w:numPr>
        <w:numId w:val="6"/>
      </w:numPr>
      <w:contextualSpacing/>
    </w:pPr>
  </w:style>
  <w:style w:type="paragraph" w:styleId="Seznamsodrkami2">
    <w:name w:val="List Bullet 2"/>
    <w:basedOn w:val="Normln"/>
    <w:uiPriority w:val="99"/>
    <w:semiHidden/>
    <w:unhideWhenUsed/>
    <w:rsid w:val="000730A8"/>
    <w:pPr>
      <w:numPr>
        <w:numId w:val="7"/>
      </w:numPr>
      <w:contextualSpacing/>
    </w:pPr>
  </w:style>
  <w:style w:type="paragraph" w:styleId="Seznamsodrkami3">
    <w:name w:val="List Bullet 3"/>
    <w:basedOn w:val="Normln"/>
    <w:uiPriority w:val="99"/>
    <w:semiHidden/>
    <w:unhideWhenUsed/>
    <w:rsid w:val="000730A8"/>
    <w:pPr>
      <w:numPr>
        <w:numId w:val="8"/>
      </w:numPr>
      <w:contextualSpacing/>
    </w:pPr>
  </w:style>
  <w:style w:type="paragraph" w:styleId="Seznamsodrkami4">
    <w:name w:val="List Bullet 4"/>
    <w:basedOn w:val="Normln"/>
    <w:uiPriority w:val="99"/>
    <w:semiHidden/>
    <w:unhideWhenUsed/>
    <w:rsid w:val="000730A8"/>
    <w:pPr>
      <w:numPr>
        <w:numId w:val="9"/>
      </w:numPr>
      <w:contextualSpacing/>
    </w:pPr>
  </w:style>
  <w:style w:type="paragraph" w:styleId="Seznamsodrkami5">
    <w:name w:val="List Bullet 5"/>
    <w:basedOn w:val="Normln"/>
    <w:uiPriority w:val="99"/>
    <w:semiHidden/>
    <w:unhideWhenUsed/>
    <w:rsid w:val="000730A8"/>
    <w:pPr>
      <w:numPr>
        <w:numId w:val="10"/>
      </w:numPr>
      <w:contextualSpacing/>
    </w:pPr>
  </w:style>
  <w:style w:type="paragraph" w:styleId="Textmakra">
    <w:name w:val="macro"/>
    <w:link w:val="TextmakraChar"/>
    <w:uiPriority w:val="99"/>
    <w:semiHidden/>
    <w:unhideWhenUsed/>
    <w:rsid w:val="000730A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makraChar">
    <w:name w:val="Text makra Char"/>
    <w:basedOn w:val="Standardnpsmoodstavce"/>
    <w:link w:val="Textmakra"/>
    <w:uiPriority w:val="99"/>
    <w:semiHidden/>
    <w:rsid w:val="000730A8"/>
    <w:rPr>
      <w:rFonts w:ascii="Consolas" w:hAnsi="Consolas"/>
      <w:szCs w:val="20"/>
    </w:rPr>
  </w:style>
  <w:style w:type="paragraph" w:styleId="Textpoznpodarou">
    <w:name w:val="footnote text"/>
    <w:basedOn w:val="Normln"/>
    <w:link w:val="TextpoznpodarouChar"/>
    <w:uiPriority w:val="99"/>
    <w:semiHidden/>
    <w:unhideWhenUsed/>
    <w:rsid w:val="000730A8"/>
    <w:pPr>
      <w:spacing w:after="0" w:line="240" w:lineRule="auto"/>
    </w:pPr>
    <w:rPr>
      <w:szCs w:val="20"/>
    </w:rPr>
  </w:style>
  <w:style w:type="character" w:customStyle="1" w:styleId="TextpoznpodarouChar">
    <w:name w:val="Text pozn. pod čarou Char"/>
    <w:basedOn w:val="Standardnpsmoodstavce"/>
    <w:link w:val="Textpoznpodarou"/>
    <w:uiPriority w:val="99"/>
    <w:semiHidden/>
    <w:rsid w:val="000730A8"/>
    <w:rPr>
      <w:szCs w:val="20"/>
    </w:rPr>
  </w:style>
  <w:style w:type="paragraph" w:styleId="Textvbloku">
    <w:name w:val="Block Text"/>
    <w:basedOn w:val="Normln"/>
    <w:uiPriority w:val="99"/>
    <w:semiHidden/>
    <w:unhideWhenUsed/>
    <w:rsid w:val="000730A8"/>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Textvysvtlivek">
    <w:name w:val="endnote text"/>
    <w:basedOn w:val="Normln"/>
    <w:link w:val="TextvysvtlivekChar"/>
    <w:uiPriority w:val="99"/>
    <w:semiHidden/>
    <w:unhideWhenUsed/>
    <w:rsid w:val="000730A8"/>
    <w:pPr>
      <w:spacing w:after="0" w:line="240" w:lineRule="auto"/>
    </w:pPr>
    <w:rPr>
      <w:szCs w:val="20"/>
    </w:rPr>
  </w:style>
  <w:style w:type="character" w:customStyle="1" w:styleId="TextvysvtlivekChar">
    <w:name w:val="Text vysvětlivek Char"/>
    <w:basedOn w:val="Standardnpsmoodstavce"/>
    <w:link w:val="Textvysvtlivek"/>
    <w:uiPriority w:val="99"/>
    <w:semiHidden/>
    <w:rsid w:val="000730A8"/>
    <w:rPr>
      <w:szCs w:val="20"/>
    </w:rPr>
  </w:style>
  <w:style w:type="paragraph" w:styleId="Titulek">
    <w:name w:val="caption"/>
    <w:basedOn w:val="Normln"/>
    <w:next w:val="Normln"/>
    <w:uiPriority w:val="35"/>
    <w:semiHidden/>
    <w:unhideWhenUsed/>
    <w:qFormat/>
    <w:rsid w:val="000730A8"/>
    <w:pPr>
      <w:spacing w:line="240" w:lineRule="auto"/>
    </w:pPr>
    <w:rPr>
      <w:b/>
      <w:bCs/>
      <w:color w:val="4F81BD" w:themeColor="accent1"/>
      <w:sz w:val="18"/>
      <w:szCs w:val="18"/>
    </w:rPr>
  </w:style>
  <w:style w:type="paragraph" w:styleId="Vrazncitt">
    <w:name w:val="Intense Quote"/>
    <w:basedOn w:val="Normln"/>
    <w:next w:val="Normln"/>
    <w:link w:val="VrazncittChar"/>
    <w:uiPriority w:val="30"/>
    <w:qFormat/>
    <w:rsid w:val="000730A8"/>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0730A8"/>
    <w:rPr>
      <w:b/>
      <w:bCs/>
      <w:i/>
      <w:iCs/>
      <w:color w:val="4F81BD" w:themeColor="accent1"/>
    </w:rPr>
  </w:style>
  <w:style w:type="paragraph" w:styleId="Zhlavzprvy">
    <w:name w:val="Message Header"/>
    <w:basedOn w:val="Normln"/>
    <w:link w:val="ZhlavzprvyChar"/>
    <w:uiPriority w:val="99"/>
    <w:semiHidden/>
    <w:unhideWhenUsed/>
    <w:rsid w:val="000730A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ZhlavzprvyChar">
    <w:name w:val="Záhlaví zprávy Char"/>
    <w:basedOn w:val="Standardnpsmoodstavce"/>
    <w:link w:val="Zhlavzprvy"/>
    <w:uiPriority w:val="99"/>
    <w:semiHidden/>
    <w:rsid w:val="000730A8"/>
    <w:rPr>
      <w:rFonts w:asciiTheme="majorHAnsi" w:eastAsiaTheme="majorEastAsia" w:hAnsiTheme="majorHAnsi" w:cstheme="majorBidi"/>
      <w:sz w:val="24"/>
      <w:szCs w:val="24"/>
      <w:shd w:val="pct20" w:color="auto" w:fill="auto"/>
    </w:rPr>
  </w:style>
  <w:style w:type="paragraph" w:styleId="Zkladntext">
    <w:name w:val="Body Text"/>
    <w:basedOn w:val="Normln"/>
    <w:link w:val="ZkladntextChar"/>
    <w:uiPriority w:val="99"/>
    <w:semiHidden/>
    <w:unhideWhenUsed/>
    <w:rsid w:val="000730A8"/>
    <w:pPr>
      <w:spacing w:after="120"/>
    </w:pPr>
  </w:style>
  <w:style w:type="character" w:customStyle="1" w:styleId="ZkladntextChar">
    <w:name w:val="Základní text Char"/>
    <w:basedOn w:val="Standardnpsmoodstavce"/>
    <w:link w:val="Zkladntext"/>
    <w:uiPriority w:val="99"/>
    <w:semiHidden/>
    <w:rsid w:val="000730A8"/>
  </w:style>
  <w:style w:type="paragraph" w:styleId="Zkladntext-prvnodsazen">
    <w:name w:val="Body Text First Indent"/>
    <w:basedOn w:val="Zkladntext"/>
    <w:link w:val="Zkladntext-prvnodsazenChar"/>
    <w:uiPriority w:val="99"/>
    <w:semiHidden/>
    <w:unhideWhenUsed/>
    <w:rsid w:val="000730A8"/>
    <w:pPr>
      <w:spacing w:after="200"/>
      <w:ind w:firstLine="360"/>
    </w:pPr>
  </w:style>
  <w:style w:type="character" w:customStyle="1" w:styleId="Zkladntext-prvnodsazenChar">
    <w:name w:val="Základní text - první odsazený Char"/>
    <w:basedOn w:val="ZkladntextChar"/>
    <w:link w:val="Zkladntext-prvnodsazen"/>
    <w:uiPriority w:val="99"/>
    <w:semiHidden/>
    <w:rsid w:val="000730A8"/>
  </w:style>
  <w:style w:type="paragraph" w:styleId="Zkladntextodsazen">
    <w:name w:val="Body Text Indent"/>
    <w:basedOn w:val="Normln"/>
    <w:link w:val="ZkladntextodsazenChar"/>
    <w:uiPriority w:val="99"/>
    <w:semiHidden/>
    <w:unhideWhenUsed/>
    <w:rsid w:val="000730A8"/>
    <w:pPr>
      <w:spacing w:after="120"/>
      <w:ind w:left="283"/>
    </w:pPr>
  </w:style>
  <w:style w:type="character" w:customStyle="1" w:styleId="ZkladntextodsazenChar">
    <w:name w:val="Základní text odsazený Char"/>
    <w:basedOn w:val="Standardnpsmoodstavce"/>
    <w:link w:val="Zkladntextodsazen"/>
    <w:uiPriority w:val="99"/>
    <w:semiHidden/>
    <w:rsid w:val="000730A8"/>
  </w:style>
  <w:style w:type="paragraph" w:styleId="Zkladntext-prvnodsazen2">
    <w:name w:val="Body Text First Indent 2"/>
    <w:basedOn w:val="Zkladntextodsazen"/>
    <w:link w:val="Zkladntext-prvnodsazen2Char"/>
    <w:uiPriority w:val="99"/>
    <w:semiHidden/>
    <w:unhideWhenUsed/>
    <w:rsid w:val="000730A8"/>
    <w:pPr>
      <w:spacing w:after="200"/>
      <w:ind w:left="360" w:firstLine="360"/>
    </w:pPr>
  </w:style>
  <w:style w:type="character" w:customStyle="1" w:styleId="Zkladntext-prvnodsazen2Char">
    <w:name w:val="Základní text - první odsazený 2 Char"/>
    <w:basedOn w:val="ZkladntextodsazenChar"/>
    <w:link w:val="Zkladntext-prvnodsazen2"/>
    <w:uiPriority w:val="99"/>
    <w:semiHidden/>
    <w:rsid w:val="000730A8"/>
  </w:style>
  <w:style w:type="paragraph" w:styleId="Zkladntext2">
    <w:name w:val="Body Text 2"/>
    <w:basedOn w:val="Normln"/>
    <w:link w:val="Zkladntext2Char"/>
    <w:uiPriority w:val="99"/>
    <w:semiHidden/>
    <w:unhideWhenUsed/>
    <w:rsid w:val="000730A8"/>
    <w:pPr>
      <w:spacing w:after="120" w:line="480" w:lineRule="auto"/>
    </w:pPr>
  </w:style>
  <w:style w:type="character" w:customStyle="1" w:styleId="Zkladntext2Char">
    <w:name w:val="Základní text 2 Char"/>
    <w:basedOn w:val="Standardnpsmoodstavce"/>
    <w:link w:val="Zkladntext2"/>
    <w:uiPriority w:val="99"/>
    <w:semiHidden/>
    <w:rsid w:val="000730A8"/>
  </w:style>
  <w:style w:type="paragraph" w:styleId="Zkladntext3">
    <w:name w:val="Body Text 3"/>
    <w:basedOn w:val="Normln"/>
    <w:link w:val="Zkladntext3Char"/>
    <w:uiPriority w:val="99"/>
    <w:semiHidden/>
    <w:unhideWhenUsed/>
    <w:rsid w:val="000730A8"/>
    <w:pPr>
      <w:spacing w:after="120"/>
    </w:pPr>
    <w:rPr>
      <w:sz w:val="16"/>
      <w:szCs w:val="16"/>
    </w:rPr>
  </w:style>
  <w:style w:type="character" w:customStyle="1" w:styleId="Zkladntext3Char">
    <w:name w:val="Základní text 3 Char"/>
    <w:basedOn w:val="Standardnpsmoodstavce"/>
    <w:link w:val="Zkladntext3"/>
    <w:uiPriority w:val="99"/>
    <w:semiHidden/>
    <w:rsid w:val="000730A8"/>
    <w:rPr>
      <w:sz w:val="16"/>
      <w:szCs w:val="16"/>
    </w:rPr>
  </w:style>
  <w:style w:type="paragraph" w:styleId="Zkladntextodsazen2">
    <w:name w:val="Body Text Indent 2"/>
    <w:basedOn w:val="Normln"/>
    <w:link w:val="Zkladntextodsazen2Char"/>
    <w:uiPriority w:val="99"/>
    <w:semiHidden/>
    <w:unhideWhenUsed/>
    <w:rsid w:val="000730A8"/>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0730A8"/>
  </w:style>
  <w:style w:type="paragraph" w:styleId="Zkladntextodsazen3">
    <w:name w:val="Body Text Indent 3"/>
    <w:basedOn w:val="Normln"/>
    <w:link w:val="Zkladntextodsazen3Char"/>
    <w:uiPriority w:val="99"/>
    <w:semiHidden/>
    <w:unhideWhenUsed/>
    <w:rsid w:val="000730A8"/>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0730A8"/>
    <w:rPr>
      <w:sz w:val="16"/>
      <w:szCs w:val="16"/>
    </w:rPr>
  </w:style>
  <w:style w:type="paragraph" w:styleId="Zvr">
    <w:name w:val="Closing"/>
    <w:basedOn w:val="Normln"/>
    <w:link w:val="ZvrChar"/>
    <w:uiPriority w:val="99"/>
    <w:semiHidden/>
    <w:unhideWhenUsed/>
    <w:rsid w:val="000730A8"/>
    <w:pPr>
      <w:spacing w:after="0" w:line="240" w:lineRule="auto"/>
      <w:ind w:left="4252"/>
    </w:pPr>
  </w:style>
  <w:style w:type="character" w:customStyle="1" w:styleId="ZvrChar">
    <w:name w:val="Závěr Char"/>
    <w:basedOn w:val="Standardnpsmoodstavce"/>
    <w:link w:val="Zvr"/>
    <w:uiPriority w:val="99"/>
    <w:semiHidden/>
    <w:rsid w:val="000730A8"/>
  </w:style>
  <w:style w:type="paragraph" w:styleId="Zptenadresanaoblku">
    <w:name w:val="envelope return"/>
    <w:basedOn w:val="Normln"/>
    <w:uiPriority w:val="99"/>
    <w:semiHidden/>
    <w:unhideWhenUsed/>
    <w:rsid w:val="000730A8"/>
    <w:pPr>
      <w:spacing w:after="0" w:line="240" w:lineRule="auto"/>
    </w:pPr>
    <w:rPr>
      <w:rFonts w:asciiTheme="majorHAnsi" w:eastAsiaTheme="majorEastAsia" w:hAnsiTheme="majorHAnsi" w:cstheme="majorBid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8955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eee.org/documents/transactions_journals.pdf" TargetMode="Externa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package" Target="embeddings/List_aplikace_Microsoft_Excel1.xlsx"/><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150917 X&amp;XUV Paper template 1</Template>
  <TotalTime>2</TotalTime>
  <Pages>2</Pages>
  <Words>706</Words>
  <Characters>3552</Characters>
  <Application>Microsoft Office Word</Application>
  <DocSecurity>0</DocSecurity>
  <Lines>78</Lines>
  <Paragraphs>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karel</dc:creator>
  <cp:lastModifiedBy>karel</cp:lastModifiedBy>
  <cp:revision>4</cp:revision>
  <cp:lastPrinted>2015-09-17T16:28:00Z</cp:lastPrinted>
  <dcterms:created xsi:type="dcterms:W3CDTF">2015-09-17T16:29:00Z</dcterms:created>
  <dcterms:modified xsi:type="dcterms:W3CDTF">2015-09-17T16:31:00Z</dcterms:modified>
</cp:coreProperties>
</file>